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8437E" w14:textId="4BE0A1B3" w:rsidR="00BA00AB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WALL (VALL)</w:t>
      </w:r>
      <w:r>
        <w:rPr>
          <w:rFonts w:ascii="Times New Roman" w:hAnsi="Times New Roman" w:cs="Times New Roman"/>
          <w:sz w:val="24"/>
          <w:szCs w:val="24"/>
        </w:rPr>
        <w:t xml:space="preserve">     (fl.1488-9)</w:t>
      </w:r>
    </w:p>
    <w:p w14:paraId="03A81C4F" w14:textId="6766D1FC" w:rsid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6E9298B2" w14:textId="08F8D0F0" w:rsid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744CCC" w14:textId="24B2FE23" w:rsid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C37E5" w14:textId="4887CB5C" w:rsid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1488-9</w:t>
      </w:r>
      <w:r>
        <w:rPr>
          <w:rFonts w:ascii="Times New Roman" w:hAnsi="Times New Roman" w:cs="Times New Roman"/>
          <w:sz w:val="24"/>
          <w:szCs w:val="24"/>
        </w:rPr>
        <w:tab/>
        <w:t xml:space="preserve">B.Can.L.   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20)</w:t>
      </w:r>
    </w:p>
    <w:p w14:paraId="1C91584C" w14:textId="0EF52737" w:rsid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E2705" w14:textId="645BD3F0" w:rsid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DE9866" w14:textId="6D2609A0" w:rsidR="00D91729" w:rsidRPr="00D91729" w:rsidRDefault="00D9172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D91729" w:rsidRPr="00D91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C350" w14:textId="77777777" w:rsidR="00D91729" w:rsidRDefault="00D91729" w:rsidP="009139A6">
      <w:r>
        <w:separator/>
      </w:r>
    </w:p>
  </w:endnote>
  <w:endnote w:type="continuationSeparator" w:id="0">
    <w:p w14:paraId="38634482" w14:textId="77777777" w:rsidR="00D91729" w:rsidRDefault="00D917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2F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3F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7C1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200A1" w14:textId="77777777" w:rsidR="00D91729" w:rsidRDefault="00D91729" w:rsidP="009139A6">
      <w:r>
        <w:separator/>
      </w:r>
    </w:p>
  </w:footnote>
  <w:footnote w:type="continuationSeparator" w:id="0">
    <w:p w14:paraId="4072CD62" w14:textId="77777777" w:rsidR="00D91729" w:rsidRDefault="00D917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81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C82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4EA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2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172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ACAA5"/>
  <w15:chartTrackingRefBased/>
  <w15:docId w15:val="{0E06BAED-BF10-495E-B655-A50655BD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2021-12-23T16:04:00Z</dcterms:created>
  <dcterms:modified xsi:type="dcterms:W3CDTF">2021-12-23T16:08:00Z</dcterms:modified>
</cp:coreProperties>
</file>