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7FCCC" w14:textId="6C1B383C" w:rsidR="00BA00AB" w:rsidRDefault="003745D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WALL</w:t>
      </w:r>
      <w:r>
        <w:rPr>
          <w:rFonts w:ascii="Times New Roman" w:hAnsi="Times New Roman" w:cs="Times New Roman"/>
          <w:sz w:val="24"/>
          <w:szCs w:val="24"/>
        </w:rPr>
        <w:t xml:space="preserve">       (fl.1478-88)</w:t>
      </w:r>
    </w:p>
    <w:p w14:paraId="6B493B53" w14:textId="0A331CA2" w:rsidR="003745DA" w:rsidRDefault="003745D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 From Yorkshire.</w:t>
      </w:r>
    </w:p>
    <w:p w14:paraId="65DE2307" w14:textId="15F2BBE1" w:rsidR="003745DA" w:rsidRDefault="003745D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1E75A4" w14:textId="5793D251" w:rsidR="003745DA" w:rsidRDefault="003745D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F8610A" w14:textId="1D8ABD74" w:rsidR="003745DA" w:rsidRDefault="003745D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1478-9</w:t>
      </w:r>
      <w:r>
        <w:rPr>
          <w:rFonts w:ascii="Times New Roman" w:hAnsi="Times New Roman" w:cs="Times New Roman"/>
          <w:sz w:val="24"/>
          <w:szCs w:val="24"/>
        </w:rPr>
        <w:tab/>
      </w:r>
      <w:r w:rsidR="00350C0F">
        <w:rPr>
          <w:rFonts w:ascii="Times New Roman" w:hAnsi="Times New Roman" w:cs="Times New Roman"/>
          <w:sz w:val="24"/>
          <w:szCs w:val="24"/>
        </w:rPr>
        <w:t xml:space="preserve">B.A.     </w:t>
      </w:r>
      <w:r w:rsidR="00350C0F">
        <w:rPr>
          <w:rFonts w:ascii="Times New Roman" w:hAnsi="Times New Roman" w:cs="Times New Roman"/>
          <w:sz w:val="24"/>
          <w:szCs w:val="24"/>
        </w:rPr>
        <w:t>(Alumni Cantab. vol.1 part 4 p.3</w:t>
      </w:r>
      <w:r w:rsidR="00350C0F">
        <w:rPr>
          <w:rFonts w:ascii="Times New Roman" w:hAnsi="Times New Roman" w:cs="Times New Roman"/>
          <w:sz w:val="24"/>
          <w:szCs w:val="24"/>
        </w:rPr>
        <w:t>20)</w:t>
      </w:r>
    </w:p>
    <w:p w14:paraId="6E92DCCF" w14:textId="6DE9735A" w:rsidR="00350C0F" w:rsidRDefault="00350C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1479-80</w:t>
      </w:r>
      <w:r>
        <w:rPr>
          <w:rFonts w:ascii="Times New Roman" w:hAnsi="Times New Roman" w:cs="Times New Roman"/>
          <w:sz w:val="24"/>
          <w:szCs w:val="24"/>
        </w:rPr>
        <w:tab/>
        <w:t>M.A.    (ibid.)</w:t>
      </w:r>
    </w:p>
    <w:p w14:paraId="2FFB27E0" w14:textId="3B2D8BE9" w:rsidR="00350C0F" w:rsidRDefault="00350C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ca.</w:t>
      </w: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>Probably a Fellow of St.Catherine’s Hall.   (ibid.)</w:t>
      </w:r>
    </w:p>
    <w:p w14:paraId="3B036966" w14:textId="5D5D37B8" w:rsidR="00350C0F" w:rsidRDefault="00350C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1487-9</w:t>
      </w:r>
      <w:r>
        <w:rPr>
          <w:rFonts w:ascii="Times New Roman" w:hAnsi="Times New Roman" w:cs="Times New Roman"/>
          <w:sz w:val="24"/>
          <w:szCs w:val="24"/>
        </w:rPr>
        <w:tab/>
        <w:t>Proctor of the University.    (ibid.)</w:t>
      </w:r>
    </w:p>
    <w:p w14:paraId="5C2F7205" w14:textId="23362467" w:rsidR="00350C0F" w:rsidRDefault="00350C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1F3D2F" w14:textId="1C7B3601" w:rsidR="00350C0F" w:rsidRDefault="00350C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D376A4" w14:textId="2036C2BF" w:rsidR="00350C0F" w:rsidRPr="003745DA" w:rsidRDefault="00350C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2021</w:t>
      </w:r>
    </w:p>
    <w:sectPr w:rsidR="00350C0F" w:rsidRPr="003745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3C224" w14:textId="77777777" w:rsidR="003745DA" w:rsidRDefault="003745DA" w:rsidP="009139A6">
      <w:r>
        <w:separator/>
      </w:r>
    </w:p>
  </w:endnote>
  <w:endnote w:type="continuationSeparator" w:id="0">
    <w:p w14:paraId="52E4F0AD" w14:textId="77777777" w:rsidR="003745DA" w:rsidRDefault="003745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D7E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8E13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10C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9F8C5" w14:textId="77777777" w:rsidR="003745DA" w:rsidRDefault="003745DA" w:rsidP="009139A6">
      <w:r>
        <w:separator/>
      </w:r>
    </w:p>
  </w:footnote>
  <w:footnote w:type="continuationSeparator" w:id="0">
    <w:p w14:paraId="098A2E78" w14:textId="77777777" w:rsidR="003745DA" w:rsidRDefault="003745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D9C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279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F9A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5DA"/>
    <w:rsid w:val="000666E0"/>
    <w:rsid w:val="002510B7"/>
    <w:rsid w:val="00350C0F"/>
    <w:rsid w:val="003745D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70DF4"/>
  <w15:chartTrackingRefBased/>
  <w15:docId w15:val="{0FA08CD9-3A1C-4824-BAF7-9D02948F0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42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2021-12-23T15:16:00Z</dcterms:created>
  <dcterms:modified xsi:type="dcterms:W3CDTF">2021-12-23T15:58:00Z</dcterms:modified>
</cp:coreProperties>
</file>