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571D" w14:textId="0028DA55" w:rsidR="00BA00AB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WALL</w:t>
      </w:r>
      <w:r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14:paraId="3A4CB1DE" w14:textId="2B5053F7" w:rsid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1E314" w14:textId="1A614086" w:rsid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50862" w14:textId="75422F28" w:rsid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was bequeathed 3s 4d in the Will of Simon de Tonge of Kent(q.v.).</w:t>
      </w:r>
    </w:p>
    <w:p w14:paraId="0717F843" w14:textId="1ADB1D17" w:rsid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20BA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20BAD">
          <w:rPr>
            <w:rStyle w:val="Hyperlink"/>
            <w:rFonts w:ascii="Times New Roman" w:hAnsi="Times New Roman" w:cs="Times New Roman"/>
            <w:sz w:val="24"/>
            <w:szCs w:val="24"/>
          </w:rPr>
          <w:t>http://www.tongefamily.info/resources/will_simon_de_tonge.htm</w:t>
        </w:r>
      </w:hyperlink>
      <w:r w:rsidRPr="00520BAD">
        <w:rPr>
          <w:rFonts w:ascii="Times New Roman" w:hAnsi="Times New Roman" w:cs="Times New Roman"/>
          <w:sz w:val="24"/>
          <w:szCs w:val="24"/>
        </w:rPr>
        <w:t>)</w:t>
      </w:r>
    </w:p>
    <w:p w14:paraId="62F7B220" w14:textId="53796D5C" w:rsid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5464C" w14:textId="6C46D6AE" w:rsid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6C1D3" w14:textId="4F62E343" w:rsidR="00FF1FD6" w:rsidRPr="00FF1FD6" w:rsidRDefault="00FF1F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2022</w:t>
      </w:r>
    </w:p>
    <w:sectPr w:rsidR="00FF1FD6" w:rsidRPr="00FF1F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2C51F" w14:textId="77777777" w:rsidR="00FF1FD6" w:rsidRDefault="00FF1FD6" w:rsidP="009139A6">
      <w:r>
        <w:separator/>
      </w:r>
    </w:p>
  </w:endnote>
  <w:endnote w:type="continuationSeparator" w:id="0">
    <w:p w14:paraId="30207156" w14:textId="77777777" w:rsidR="00FF1FD6" w:rsidRDefault="00FF1F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E6B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1F4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AC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2A49C" w14:textId="77777777" w:rsidR="00FF1FD6" w:rsidRDefault="00FF1FD6" w:rsidP="009139A6">
      <w:r>
        <w:separator/>
      </w:r>
    </w:p>
  </w:footnote>
  <w:footnote w:type="continuationSeparator" w:id="0">
    <w:p w14:paraId="0DC6A8E2" w14:textId="77777777" w:rsidR="00FF1FD6" w:rsidRDefault="00FF1F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FB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9F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09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D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1134D"/>
  <w15:chartTrackingRefBased/>
  <w15:docId w15:val="{8200C152-097C-474C-A621-D98FF009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F1FD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ngefamily.info/resources/will_simon_de_tonge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2022-01-07T12:49:00Z</dcterms:created>
  <dcterms:modified xsi:type="dcterms:W3CDTF">2022-01-07T12:50:00Z</dcterms:modified>
</cp:coreProperties>
</file>