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atte WALL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Rosliston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Derbyshire.</w:t>
      </w: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 of</w:t>
      </w: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John Mowbray, 2</w:t>
      </w:r>
      <w:r w:rsidRPr="006E2CC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24-108)</w:t>
      </w: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A38E1" w:rsidRDefault="000A38E1" w:rsidP="000A38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sectPr w:rsidR="006B2F86" w:rsidRPr="000A38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8E1" w:rsidRDefault="000A38E1" w:rsidP="00E71FC3">
      <w:pPr>
        <w:spacing w:after="0" w:line="240" w:lineRule="auto"/>
      </w:pPr>
      <w:r>
        <w:separator/>
      </w:r>
    </w:p>
  </w:endnote>
  <w:endnote w:type="continuationSeparator" w:id="0">
    <w:p w:rsidR="000A38E1" w:rsidRDefault="000A38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8E1" w:rsidRDefault="000A38E1" w:rsidP="00E71FC3">
      <w:pPr>
        <w:spacing w:after="0" w:line="240" w:lineRule="auto"/>
      </w:pPr>
      <w:r>
        <w:separator/>
      </w:r>
    </w:p>
  </w:footnote>
  <w:footnote w:type="continuationSeparator" w:id="0">
    <w:p w:rsidR="000A38E1" w:rsidRDefault="000A38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E1"/>
    <w:rsid w:val="000A38E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74CD"/>
  <w15:chartTrackingRefBased/>
  <w15:docId w15:val="{4A2B51FC-2176-45A0-BC27-9555D459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2016-05-27T21:29:00Z</dcterms:created>
  <dcterms:modified xsi:type="dcterms:W3CDTF">2016-05-27T21:30:00Z</dcterms:modified>
</cp:coreProperties>
</file>