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2D51E" w14:textId="1C96EF5D" w:rsidR="00BA00AB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WALL</w:t>
      </w:r>
      <w:r>
        <w:rPr>
          <w:rFonts w:ascii="Times New Roman" w:hAnsi="Times New Roman" w:cs="Times New Roman"/>
          <w:sz w:val="24"/>
          <w:szCs w:val="24"/>
        </w:rPr>
        <w:t xml:space="preserve">      (fl.1489-90)</w:t>
      </w:r>
    </w:p>
    <w:p w14:paraId="07EB410A" w14:textId="49438FE3" w:rsid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6FCF3BBB" w14:textId="7C336386" w:rsid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E0FC7" w14:textId="31302820" w:rsid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01D82" w14:textId="3FF3D593" w:rsid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1489-90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20)</w:t>
      </w:r>
    </w:p>
    <w:p w14:paraId="085547A4" w14:textId="4AAA0CE2" w:rsid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D1DAE" w14:textId="0A28856A" w:rsid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92E7E2" w14:textId="6EC013B4" w:rsidR="00187E12" w:rsidRPr="00187E12" w:rsidRDefault="00187E1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187E12" w:rsidRPr="00187E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27EE7" w14:textId="77777777" w:rsidR="00187E12" w:rsidRDefault="00187E12" w:rsidP="009139A6">
      <w:r>
        <w:separator/>
      </w:r>
    </w:p>
  </w:endnote>
  <w:endnote w:type="continuationSeparator" w:id="0">
    <w:p w14:paraId="005877D5" w14:textId="77777777" w:rsidR="00187E12" w:rsidRDefault="00187E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C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FC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F3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6B000" w14:textId="77777777" w:rsidR="00187E12" w:rsidRDefault="00187E12" w:rsidP="009139A6">
      <w:r>
        <w:separator/>
      </w:r>
    </w:p>
  </w:footnote>
  <w:footnote w:type="continuationSeparator" w:id="0">
    <w:p w14:paraId="267E257C" w14:textId="77777777" w:rsidR="00187E12" w:rsidRDefault="00187E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B9D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41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335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12"/>
    <w:rsid w:val="000666E0"/>
    <w:rsid w:val="00187E1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B0667"/>
  <w15:chartTrackingRefBased/>
  <w15:docId w15:val="{0FFD4C77-0C34-4A53-995A-E69EC114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2021-12-23T15:11:00Z</dcterms:created>
  <dcterms:modified xsi:type="dcterms:W3CDTF">2021-12-23T15:14:00Z</dcterms:modified>
</cp:coreProperties>
</file>