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C5572" w14:textId="77777777" w:rsidR="00C6039A" w:rsidRDefault="00C6039A" w:rsidP="00C603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WALKERE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7EA6CAC8" w14:textId="77777777" w:rsidR="00C6039A" w:rsidRDefault="00C6039A" w:rsidP="00C603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Baggelone</w:t>
      </w:r>
      <w:proofErr w:type="spellEnd"/>
      <w:r>
        <w:rPr>
          <w:rFonts w:ascii="Times New Roman" w:hAnsi="Times New Roman" w:cs="Times New Roman"/>
          <w:sz w:val="24"/>
          <w:szCs w:val="24"/>
        </w:rPr>
        <w:t>, Derbyshire.</w:t>
      </w:r>
    </w:p>
    <w:p w14:paraId="5FBE48B9" w14:textId="77777777" w:rsidR="00C6039A" w:rsidRDefault="00C6039A" w:rsidP="00C603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F8DAF8" w14:textId="77777777" w:rsidR="00C6039A" w:rsidRDefault="00C6039A" w:rsidP="00C603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F515F0" w14:textId="77777777" w:rsidR="00C6039A" w:rsidRDefault="00C6039A" w:rsidP="00C603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Feb.1404</w:t>
      </w:r>
      <w:r>
        <w:rPr>
          <w:rFonts w:ascii="Times New Roman" w:hAnsi="Times New Roman" w:cs="Times New Roman"/>
          <w:sz w:val="24"/>
          <w:szCs w:val="24"/>
        </w:rPr>
        <w:tab/>
        <w:t>He was appointed alnager in Derbyshire.    (C.F.R. 1399-1405 p.233)</w:t>
      </w:r>
    </w:p>
    <w:p w14:paraId="6F577AB7" w14:textId="77777777" w:rsidR="00C6039A" w:rsidRDefault="00C6039A" w:rsidP="00C603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0BB937" w14:textId="77777777" w:rsidR="00C6039A" w:rsidRDefault="00C6039A" w:rsidP="00C603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CD3AD5" w14:textId="77777777" w:rsidR="00C6039A" w:rsidRDefault="00C6039A" w:rsidP="00C603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June 2021</w:t>
      </w:r>
    </w:p>
    <w:p w14:paraId="0BAA439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EF983" w14:textId="77777777" w:rsidR="00C6039A" w:rsidRDefault="00C6039A" w:rsidP="009139A6">
      <w:r>
        <w:separator/>
      </w:r>
    </w:p>
  </w:endnote>
  <w:endnote w:type="continuationSeparator" w:id="0">
    <w:p w14:paraId="03113E6A" w14:textId="77777777" w:rsidR="00C6039A" w:rsidRDefault="00C603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9F9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87BC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24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0A90A" w14:textId="77777777" w:rsidR="00C6039A" w:rsidRDefault="00C6039A" w:rsidP="009139A6">
      <w:r>
        <w:separator/>
      </w:r>
    </w:p>
  </w:footnote>
  <w:footnote w:type="continuationSeparator" w:id="0">
    <w:p w14:paraId="553F6566" w14:textId="77777777" w:rsidR="00C6039A" w:rsidRDefault="00C603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5FC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A39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3D4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39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6039A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1D7AD"/>
  <w15:chartTrackingRefBased/>
  <w15:docId w15:val="{C4BD18BE-B36E-488B-AA2D-E8719BF06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2021-06-21T09:16:00Z</dcterms:created>
  <dcterms:modified xsi:type="dcterms:W3CDTF">2021-06-21T09:19:00Z</dcterms:modified>
</cp:coreProperties>
</file>