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73217" w14:textId="77777777" w:rsidR="006E707B" w:rsidRDefault="006E707B" w:rsidP="006E707B">
      <w:pPr>
        <w:rPr>
          <w:color w:val="333333"/>
          <w:shd w:val="clear" w:color="auto" w:fill="FFFFFF"/>
        </w:rPr>
      </w:pPr>
      <w:r>
        <w:rPr>
          <w:color w:val="333333"/>
          <w:u w:val="single"/>
          <w:shd w:val="clear" w:color="auto" w:fill="FFFFFF"/>
        </w:rPr>
        <w:t>Robert WALKERE</w:t>
      </w:r>
      <w:r>
        <w:rPr>
          <w:color w:val="333333"/>
          <w:shd w:val="clear" w:color="auto" w:fill="FFFFFF"/>
        </w:rPr>
        <w:t xml:space="preserve">      (fl.1404-6)</w:t>
      </w:r>
    </w:p>
    <w:p w14:paraId="48199B0F" w14:textId="77777777" w:rsidR="006E707B" w:rsidRDefault="006E707B" w:rsidP="006E707B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Chaplain.</w:t>
      </w:r>
    </w:p>
    <w:p w14:paraId="195E6E49" w14:textId="77777777" w:rsidR="006E707B" w:rsidRDefault="006E707B" w:rsidP="006E707B">
      <w:pPr>
        <w:rPr>
          <w:color w:val="333333"/>
          <w:shd w:val="clear" w:color="auto" w:fill="FFFFFF"/>
        </w:rPr>
      </w:pPr>
    </w:p>
    <w:p w14:paraId="56B9A635" w14:textId="77777777" w:rsidR="006E707B" w:rsidRDefault="006E707B" w:rsidP="006E707B">
      <w:pPr>
        <w:rPr>
          <w:color w:val="333333"/>
          <w:shd w:val="clear" w:color="auto" w:fill="FFFFFF"/>
        </w:rPr>
      </w:pPr>
    </w:p>
    <w:p w14:paraId="2B2A283B" w14:textId="77777777" w:rsidR="006E707B" w:rsidRDefault="006E707B" w:rsidP="006E707B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19 Dec.1404</w:t>
      </w:r>
      <w:r>
        <w:rPr>
          <w:color w:val="333333"/>
          <w:shd w:val="clear" w:color="auto" w:fill="FFFFFF"/>
        </w:rPr>
        <w:tab/>
        <w:t>He became Vicar of Wellington.</w:t>
      </w:r>
    </w:p>
    <w:p w14:paraId="0B562545" w14:textId="77777777" w:rsidR="006E707B" w:rsidRDefault="006E707B" w:rsidP="006E707B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ab/>
      </w:r>
      <w:r>
        <w:rPr>
          <w:color w:val="333333"/>
          <w:shd w:val="clear" w:color="auto" w:fill="FFFFFF"/>
        </w:rPr>
        <w:tab/>
        <w:t>(</w:t>
      </w:r>
      <w:hyperlink r:id="rId6" w:history="1">
        <w:r w:rsidRPr="00473C53">
          <w:rPr>
            <w:rStyle w:val="Hyperlink"/>
            <w:shd w:val="clear" w:color="auto" w:fill="FFFFFF"/>
          </w:rPr>
          <w:t>www.melocki.org.uk/diocese/Wellington.html</w:t>
        </w:r>
      </w:hyperlink>
      <w:r>
        <w:rPr>
          <w:color w:val="333333"/>
          <w:shd w:val="clear" w:color="auto" w:fill="FFFFFF"/>
        </w:rPr>
        <w:t>)</w:t>
      </w:r>
    </w:p>
    <w:p w14:paraId="02E086A3" w14:textId="77777777" w:rsidR="006E707B" w:rsidRDefault="006E707B" w:rsidP="006E707B">
      <w:pPr>
        <w:rPr>
          <w:color w:val="333333"/>
          <w:shd w:val="clear" w:color="auto" w:fill="FFFFFF"/>
        </w:rPr>
      </w:pPr>
    </w:p>
    <w:p w14:paraId="7A99C206" w14:textId="77777777" w:rsidR="006E707B" w:rsidRDefault="006E707B" w:rsidP="006E707B">
      <w:pPr>
        <w:rPr>
          <w:color w:val="333333"/>
          <w:shd w:val="clear" w:color="auto" w:fill="FFFFFF"/>
        </w:rPr>
      </w:pPr>
    </w:p>
    <w:p w14:paraId="77B563D4" w14:textId="77777777" w:rsidR="006E707B" w:rsidRDefault="006E707B" w:rsidP="006E707B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9 August 2019</w:t>
      </w:r>
    </w:p>
    <w:p w14:paraId="04C3B255" w14:textId="77777777" w:rsidR="006B2F86" w:rsidRPr="00E71FC3" w:rsidRDefault="006E707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F17BF" w14:textId="77777777" w:rsidR="006E707B" w:rsidRDefault="006E707B" w:rsidP="00E71FC3">
      <w:r>
        <w:separator/>
      </w:r>
    </w:p>
  </w:endnote>
  <w:endnote w:type="continuationSeparator" w:id="0">
    <w:p w14:paraId="3FD8849E" w14:textId="77777777" w:rsidR="006E707B" w:rsidRDefault="006E707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651E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E9FB00" w14:textId="77777777" w:rsidR="006E707B" w:rsidRDefault="006E707B" w:rsidP="00E71FC3">
      <w:r>
        <w:separator/>
      </w:r>
    </w:p>
  </w:footnote>
  <w:footnote w:type="continuationSeparator" w:id="0">
    <w:p w14:paraId="0449384E" w14:textId="77777777" w:rsidR="006E707B" w:rsidRDefault="006E707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07B"/>
    <w:rsid w:val="001A7C09"/>
    <w:rsid w:val="00577BD5"/>
    <w:rsid w:val="00656CBA"/>
    <w:rsid w:val="006A1F77"/>
    <w:rsid w:val="006E707B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CC321"/>
  <w15:chartTrackingRefBased/>
  <w15:docId w15:val="{921B7B07-2323-4B4E-80D8-E5DCF8E04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E707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E707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Wellingto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2019-09-26T19:35:00Z</dcterms:created>
  <dcterms:modified xsi:type="dcterms:W3CDTF">2019-09-26T19:36:00Z</dcterms:modified>
</cp:coreProperties>
</file>