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18C85" w14:textId="77777777" w:rsidR="005352D8" w:rsidRDefault="005352D8" w:rsidP="005352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WALKERE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1D288A28" w14:textId="77777777" w:rsidR="005352D8" w:rsidRDefault="005352D8" w:rsidP="005352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48F114" w14:textId="77777777" w:rsidR="005352D8" w:rsidRDefault="005352D8" w:rsidP="005352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557039" w14:textId="77777777" w:rsidR="005352D8" w:rsidRDefault="005352D8" w:rsidP="005352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Apr.1400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Winchcombe, </w:t>
      </w:r>
    </w:p>
    <w:p w14:paraId="5CBEFA05" w14:textId="77777777" w:rsidR="005352D8" w:rsidRDefault="005352D8" w:rsidP="005352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Gloucestershire, into lands of Maud de Stafford(q.v.).</w:t>
      </w:r>
    </w:p>
    <w:p w14:paraId="258A7E51" w14:textId="77777777" w:rsidR="005352D8" w:rsidRDefault="005352D8" w:rsidP="005352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F5330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18-57)</w:t>
      </w:r>
    </w:p>
    <w:p w14:paraId="4D1C9D80" w14:textId="77777777" w:rsidR="005352D8" w:rsidRDefault="005352D8" w:rsidP="005352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D31A8E" w14:textId="77777777" w:rsidR="005352D8" w:rsidRDefault="005352D8" w:rsidP="005352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AE9860" w14:textId="77777777" w:rsidR="005352D8" w:rsidRPr="00757078" w:rsidRDefault="005352D8" w:rsidP="005352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2022</w:t>
      </w:r>
    </w:p>
    <w:p w14:paraId="1C6F6B5A" w14:textId="731845BB" w:rsidR="00BA00AB" w:rsidRPr="005352D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352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27782" w14:textId="77777777" w:rsidR="005352D8" w:rsidRDefault="005352D8" w:rsidP="009139A6">
      <w:r>
        <w:separator/>
      </w:r>
    </w:p>
  </w:endnote>
  <w:endnote w:type="continuationSeparator" w:id="0">
    <w:p w14:paraId="1AF191BF" w14:textId="77777777" w:rsidR="005352D8" w:rsidRDefault="005352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97D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6BF9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2861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629C4" w14:textId="77777777" w:rsidR="005352D8" w:rsidRDefault="005352D8" w:rsidP="009139A6">
      <w:r>
        <w:separator/>
      </w:r>
    </w:p>
  </w:footnote>
  <w:footnote w:type="continuationSeparator" w:id="0">
    <w:p w14:paraId="7632C9AE" w14:textId="77777777" w:rsidR="005352D8" w:rsidRDefault="005352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AD9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79AD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5D7E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2D8"/>
    <w:rsid w:val="000666E0"/>
    <w:rsid w:val="002510B7"/>
    <w:rsid w:val="005352D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5D4DA"/>
  <w15:chartTrackingRefBased/>
  <w15:docId w15:val="{72EEA656-DBB3-437E-AAA0-C6E16C2CF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352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2022-02-21T11:32:00Z</dcterms:created>
  <dcterms:modified xsi:type="dcterms:W3CDTF">2022-02-21T11:33:00Z</dcterms:modified>
</cp:coreProperties>
</file>