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B0CC0" w14:textId="77777777" w:rsidR="00BF1489" w:rsidRDefault="00BF1489" w:rsidP="00BF14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Richard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d.1459)</w:t>
      </w:r>
    </w:p>
    <w:p w14:paraId="3134F512" w14:textId="77777777" w:rsidR="00BF1489" w:rsidRDefault="00BF1489" w:rsidP="00BF14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r>
        <w:rPr>
          <w:rFonts w:cs="Times New Roman"/>
          <w:szCs w:val="24"/>
        </w:rPr>
        <w:t>Kildwick</w:t>
      </w:r>
      <w:proofErr w:type="spellEnd"/>
      <w:r>
        <w:rPr>
          <w:rFonts w:cs="Times New Roman"/>
          <w:szCs w:val="24"/>
        </w:rPr>
        <w:t>.</w:t>
      </w:r>
    </w:p>
    <w:p w14:paraId="57AA8CC7" w14:textId="77777777" w:rsidR="00BF1489" w:rsidRDefault="00BF1489" w:rsidP="00BF1489">
      <w:pPr>
        <w:pStyle w:val="NoSpacing"/>
        <w:rPr>
          <w:rFonts w:cs="Times New Roman"/>
          <w:szCs w:val="24"/>
        </w:rPr>
      </w:pPr>
    </w:p>
    <w:p w14:paraId="44E794F2" w14:textId="77777777" w:rsidR="00BF1489" w:rsidRDefault="00BF1489" w:rsidP="00BF1489">
      <w:pPr>
        <w:pStyle w:val="NoSpacing"/>
        <w:rPr>
          <w:rFonts w:cs="Times New Roman"/>
          <w:szCs w:val="24"/>
        </w:rPr>
      </w:pPr>
    </w:p>
    <w:p w14:paraId="0349DBEA" w14:textId="77777777" w:rsidR="00BF1489" w:rsidRDefault="00BF1489" w:rsidP="00BF14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Oct.1450</w:t>
      </w:r>
      <w:r>
        <w:rPr>
          <w:rFonts w:cs="Times New Roman"/>
          <w:szCs w:val="24"/>
        </w:rPr>
        <w:tab/>
        <w:t>He made his Will.   (W.Y.R. p.176)</w:t>
      </w:r>
    </w:p>
    <w:p w14:paraId="438644DF" w14:textId="77777777" w:rsidR="00BF1489" w:rsidRDefault="00BF1489" w:rsidP="00BF14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110D06F1" w14:textId="77777777" w:rsidR="00BF1489" w:rsidRDefault="00BF1489" w:rsidP="00BF1489">
      <w:pPr>
        <w:pStyle w:val="NoSpacing"/>
        <w:rPr>
          <w:rFonts w:cs="Times New Roman"/>
          <w:szCs w:val="24"/>
        </w:rPr>
      </w:pPr>
    </w:p>
    <w:p w14:paraId="3BD0138F" w14:textId="77777777" w:rsidR="00BF1489" w:rsidRDefault="00BF1489" w:rsidP="00BF1489">
      <w:pPr>
        <w:pStyle w:val="NoSpacing"/>
        <w:rPr>
          <w:rFonts w:cs="Times New Roman"/>
          <w:szCs w:val="24"/>
        </w:rPr>
      </w:pPr>
    </w:p>
    <w:p w14:paraId="388B1DC8" w14:textId="77777777" w:rsidR="00BF1489" w:rsidRDefault="00BF1489" w:rsidP="00BF14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00C292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A0135" w14:textId="77777777" w:rsidR="00BF1489" w:rsidRDefault="00BF1489" w:rsidP="009139A6">
      <w:r>
        <w:separator/>
      </w:r>
    </w:p>
  </w:endnote>
  <w:endnote w:type="continuationSeparator" w:id="0">
    <w:p w14:paraId="4EA8E6E6" w14:textId="77777777" w:rsidR="00BF1489" w:rsidRDefault="00BF14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9DC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73E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EC3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B85E57" w14:textId="77777777" w:rsidR="00BF1489" w:rsidRDefault="00BF1489" w:rsidP="009139A6">
      <w:r>
        <w:separator/>
      </w:r>
    </w:p>
  </w:footnote>
  <w:footnote w:type="continuationSeparator" w:id="0">
    <w:p w14:paraId="1068A540" w14:textId="77777777" w:rsidR="00BF1489" w:rsidRDefault="00BF14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50A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1C5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BA5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489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1489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6FF26"/>
  <w15:chartTrackingRefBased/>
  <w15:docId w15:val="{49B5D751-24E7-4CE3-BDDD-6ED46820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2024-07-06T15:53:00Z</dcterms:created>
  <dcterms:modified xsi:type="dcterms:W3CDTF">2024-07-06T15:54:00Z</dcterms:modified>
</cp:coreProperties>
</file>