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0D0F9" w14:textId="77777777" w:rsidR="00390743" w:rsidRDefault="00390743" w:rsidP="00390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d.1439)</w:t>
      </w:r>
    </w:p>
    <w:p w14:paraId="0E4D8DDE" w14:textId="77777777" w:rsidR="00390743" w:rsidRDefault="00390743" w:rsidP="00390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York. </w:t>
      </w:r>
      <w:proofErr w:type="spellStart"/>
      <w:r>
        <w:rPr>
          <w:rFonts w:cs="Times New Roman"/>
          <w:szCs w:val="24"/>
        </w:rPr>
        <w:t>Freser</w:t>
      </w:r>
      <w:proofErr w:type="spellEnd"/>
      <w:r>
        <w:rPr>
          <w:rFonts w:cs="Times New Roman"/>
          <w:szCs w:val="24"/>
        </w:rPr>
        <w:t>.</w:t>
      </w:r>
    </w:p>
    <w:p w14:paraId="504833F9" w14:textId="77777777" w:rsidR="00390743" w:rsidRDefault="00390743" w:rsidP="00390743">
      <w:pPr>
        <w:pStyle w:val="NoSpacing"/>
        <w:rPr>
          <w:rFonts w:cs="Times New Roman"/>
          <w:szCs w:val="24"/>
        </w:rPr>
      </w:pPr>
    </w:p>
    <w:p w14:paraId="7CFEA561" w14:textId="77777777" w:rsidR="00390743" w:rsidRDefault="00390743" w:rsidP="00390743">
      <w:pPr>
        <w:pStyle w:val="NoSpacing"/>
        <w:rPr>
          <w:rFonts w:cs="Times New Roman"/>
          <w:szCs w:val="24"/>
        </w:rPr>
      </w:pPr>
    </w:p>
    <w:p w14:paraId="501B76D8" w14:textId="77777777" w:rsidR="00390743" w:rsidRDefault="00390743" w:rsidP="00390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Oct.1439</w:t>
      </w:r>
      <w:r>
        <w:rPr>
          <w:rFonts w:cs="Times New Roman"/>
          <w:szCs w:val="24"/>
        </w:rPr>
        <w:tab/>
        <w:t>He made his Will.   (W.Y.R. p.176)</w:t>
      </w:r>
    </w:p>
    <w:p w14:paraId="48AB1901" w14:textId="77777777" w:rsidR="00390743" w:rsidRDefault="00390743" w:rsidP="00390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66EB21B7" w14:textId="77777777" w:rsidR="00390743" w:rsidRDefault="00390743" w:rsidP="00390743">
      <w:pPr>
        <w:pStyle w:val="NoSpacing"/>
        <w:rPr>
          <w:rFonts w:cs="Times New Roman"/>
          <w:szCs w:val="24"/>
        </w:rPr>
      </w:pPr>
    </w:p>
    <w:p w14:paraId="657947F7" w14:textId="77777777" w:rsidR="00390743" w:rsidRDefault="00390743" w:rsidP="00390743">
      <w:pPr>
        <w:pStyle w:val="NoSpacing"/>
        <w:rPr>
          <w:rFonts w:cs="Times New Roman"/>
          <w:szCs w:val="24"/>
        </w:rPr>
      </w:pPr>
    </w:p>
    <w:p w14:paraId="78CAAA71" w14:textId="77777777" w:rsidR="00390743" w:rsidRDefault="00390743" w:rsidP="003907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July 2024</w:t>
      </w:r>
    </w:p>
    <w:p w14:paraId="321996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0DA76" w14:textId="77777777" w:rsidR="00390743" w:rsidRDefault="00390743" w:rsidP="009139A6">
      <w:r>
        <w:separator/>
      </w:r>
    </w:p>
  </w:endnote>
  <w:endnote w:type="continuationSeparator" w:id="0">
    <w:p w14:paraId="7FDB39CC" w14:textId="77777777" w:rsidR="00390743" w:rsidRDefault="003907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C55D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419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ED8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24964A" w14:textId="77777777" w:rsidR="00390743" w:rsidRDefault="00390743" w:rsidP="009139A6">
      <w:r>
        <w:separator/>
      </w:r>
    </w:p>
  </w:footnote>
  <w:footnote w:type="continuationSeparator" w:id="0">
    <w:p w14:paraId="6B730195" w14:textId="77777777" w:rsidR="00390743" w:rsidRDefault="003907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816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E583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7FD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43"/>
    <w:rsid w:val="000666E0"/>
    <w:rsid w:val="002510B7"/>
    <w:rsid w:val="00270799"/>
    <w:rsid w:val="00390743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070B2"/>
  <w15:chartTrackingRefBased/>
  <w15:docId w15:val="{6FDEA3B7-17E4-4849-B3E4-6664AB17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2024-07-13T19:12:00Z</dcterms:created>
  <dcterms:modified xsi:type="dcterms:W3CDTF">2024-07-13T19:15:00Z</dcterms:modified>
</cp:coreProperties>
</file>