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0E72F" w14:textId="77777777" w:rsidR="008E7418" w:rsidRDefault="008E7418" w:rsidP="008E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WALKER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6151CA5E" w14:textId="7E38DB51" w:rsidR="008E7418" w:rsidRDefault="008E7418" w:rsidP="008E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Warwickshire.</w:t>
      </w:r>
    </w:p>
    <w:p w14:paraId="19CD5F41" w14:textId="77777777" w:rsidR="008E7418" w:rsidRDefault="008E7418" w:rsidP="008E74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CBF1B0" w14:textId="77777777" w:rsidR="008E7418" w:rsidRDefault="008E7418" w:rsidP="008E74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3EC2B" w14:textId="77777777" w:rsidR="008E7418" w:rsidRDefault="008E7418" w:rsidP="008E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Nuneaton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 of</w:t>
      </w:r>
    </w:p>
    <w:p w14:paraId="7687F194" w14:textId="77777777" w:rsidR="008E7418" w:rsidRDefault="008E7418" w:rsidP="008E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84BB14D" w14:textId="77777777" w:rsidR="008E7418" w:rsidRDefault="008E7418" w:rsidP="008E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20-46)</w:t>
      </w:r>
    </w:p>
    <w:p w14:paraId="6ADDBE99" w14:textId="77777777" w:rsidR="008E7418" w:rsidRDefault="008E7418" w:rsidP="008E74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5D570" w14:textId="77777777" w:rsidR="008E7418" w:rsidRDefault="008E7418" w:rsidP="008E74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3A0C38" w14:textId="77777777" w:rsidR="008E7418" w:rsidRPr="00C27646" w:rsidRDefault="008E7418" w:rsidP="008E74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2022</w:t>
      </w:r>
    </w:p>
    <w:p w14:paraId="3DBE8327" w14:textId="78F394B6" w:rsidR="00BA00AB" w:rsidRPr="008E741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E74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49F27" w14:textId="77777777" w:rsidR="008E7418" w:rsidRDefault="008E7418" w:rsidP="009139A6">
      <w:r>
        <w:separator/>
      </w:r>
    </w:p>
  </w:endnote>
  <w:endnote w:type="continuationSeparator" w:id="0">
    <w:p w14:paraId="74821151" w14:textId="77777777" w:rsidR="008E7418" w:rsidRDefault="008E74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57F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5F7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808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A4CD4" w14:textId="77777777" w:rsidR="008E7418" w:rsidRDefault="008E7418" w:rsidP="009139A6">
      <w:r>
        <w:separator/>
      </w:r>
    </w:p>
  </w:footnote>
  <w:footnote w:type="continuationSeparator" w:id="0">
    <w:p w14:paraId="3A8371DE" w14:textId="77777777" w:rsidR="008E7418" w:rsidRDefault="008E74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26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947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4DC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18"/>
    <w:rsid w:val="000666E0"/>
    <w:rsid w:val="002510B7"/>
    <w:rsid w:val="005C130B"/>
    <w:rsid w:val="00826F5C"/>
    <w:rsid w:val="008E741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253ED"/>
  <w15:chartTrackingRefBased/>
  <w15:docId w15:val="{2DE777F1-8A7B-411D-849B-3DDBB4A0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2022-03-29T20:03:00Z</dcterms:created>
  <dcterms:modified xsi:type="dcterms:W3CDTF">2022-03-29T20:04:00Z</dcterms:modified>
</cp:coreProperties>
</file>