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AEE21" w14:textId="77777777" w:rsidR="00F82B6D" w:rsidRDefault="00F82B6D" w:rsidP="00F82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d.1485)</w:t>
      </w:r>
    </w:p>
    <w:p w14:paraId="246E6652" w14:textId="77777777" w:rsidR="00F82B6D" w:rsidRDefault="00F82B6D" w:rsidP="00F82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Southburn</w:t>
      </w:r>
      <w:proofErr w:type="spellEnd"/>
      <w:r>
        <w:rPr>
          <w:rFonts w:cs="Times New Roman"/>
          <w:szCs w:val="24"/>
        </w:rPr>
        <w:t>.</w:t>
      </w:r>
    </w:p>
    <w:p w14:paraId="3A5814DB" w14:textId="77777777" w:rsidR="00F82B6D" w:rsidRDefault="00F82B6D" w:rsidP="00F82B6D">
      <w:pPr>
        <w:pStyle w:val="NoSpacing"/>
        <w:rPr>
          <w:rFonts w:cs="Times New Roman"/>
          <w:szCs w:val="24"/>
        </w:rPr>
      </w:pPr>
    </w:p>
    <w:p w14:paraId="6024F0D2" w14:textId="77777777" w:rsidR="00F82B6D" w:rsidRDefault="00F82B6D" w:rsidP="00F82B6D">
      <w:pPr>
        <w:pStyle w:val="NoSpacing"/>
        <w:rPr>
          <w:rFonts w:cs="Times New Roman"/>
          <w:szCs w:val="24"/>
        </w:rPr>
      </w:pPr>
    </w:p>
    <w:p w14:paraId="04378B46" w14:textId="77777777" w:rsidR="00F82B6D" w:rsidRDefault="00F82B6D" w:rsidP="00F82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Aug.1485</w:t>
      </w:r>
      <w:r>
        <w:rPr>
          <w:rFonts w:cs="Times New Roman"/>
          <w:szCs w:val="24"/>
        </w:rPr>
        <w:tab/>
        <w:t>Administration of his lands and possessions was granted.</w:t>
      </w:r>
    </w:p>
    <w:p w14:paraId="61E6ADE1" w14:textId="77777777" w:rsidR="00F82B6D" w:rsidRDefault="00F82B6D" w:rsidP="00F82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p.176)</w:t>
      </w:r>
    </w:p>
    <w:p w14:paraId="69A98C71" w14:textId="77777777" w:rsidR="00F82B6D" w:rsidRDefault="00F82B6D" w:rsidP="00F82B6D">
      <w:pPr>
        <w:pStyle w:val="NoSpacing"/>
        <w:rPr>
          <w:rFonts w:cs="Times New Roman"/>
          <w:szCs w:val="24"/>
        </w:rPr>
      </w:pPr>
    </w:p>
    <w:p w14:paraId="287DC6FC" w14:textId="77777777" w:rsidR="00F82B6D" w:rsidRDefault="00F82B6D" w:rsidP="00F82B6D">
      <w:pPr>
        <w:pStyle w:val="NoSpacing"/>
        <w:rPr>
          <w:rFonts w:cs="Times New Roman"/>
          <w:szCs w:val="24"/>
        </w:rPr>
      </w:pPr>
    </w:p>
    <w:p w14:paraId="7C4775A7" w14:textId="77777777" w:rsidR="00F82B6D" w:rsidRDefault="00F82B6D" w:rsidP="00F82B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2DC656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03FC0" w14:textId="77777777" w:rsidR="00F82B6D" w:rsidRDefault="00F82B6D" w:rsidP="009139A6">
      <w:r>
        <w:separator/>
      </w:r>
    </w:p>
  </w:endnote>
  <w:endnote w:type="continuationSeparator" w:id="0">
    <w:p w14:paraId="25FD09D0" w14:textId="77777777" w:rsidR="00F82B6D" w:rsidRDefault="00F82B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EFC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4C9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83B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F7545" w14:textId="77777777" w:rsidR="00F82B6D" w:rsidRDefault="00F82B6D" w:rsidP="009139A6">
      <w:r>
        <w:separator/>
      </w:r>
    </w:p>
  </w:footnote>
  <w:footnote w:type="continuationSeparator" w:id="0">
    <w:p w14:paraId="7BC55C3A" w14:textId="77777777" w:rsidR="00F82B6D" w:rsidRDefault="00F82B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F54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61B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210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6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68BBD"/>
  <w15:chartTrackingRefBased/>
  <w15:docId w15:val="{B97E17BD-183A-4FD4-AD1B-0BE4E67F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2024-07-10T19:11:00Z</dcterms:created>
  <dcterms:modified xsi:type="dcterms:W3CDTF">2024-07-10T19:12:00Z</dcterms:modified>
</cp:coreProperties>
</file>