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2B871" w14:textId="77777777" w:rsidR="003A637F" w:rsidRDefault="003A637F" w:rsidP="003A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d.1484-5)</w:t>
      </w:r>
    </w:p>
    <w:p w14:paraId="062ABF9D" w14:textId="77777777" w:rsidR="003A637F" w:rsidRDefault="003A637F" w:rsidP="003A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Richmond.</w:t>
      </w:r>
    </w:p>
    <w:p w14:paraId="3105A77A" w14:textId="77777777" w:rsidR="003A637F" w:rsidRDefault="003A637F" w:rsidP="003A637F">
      <w:pPr>
        <w:pStyle w:val="NoSpacing"/>
        <w:rPr>
          <w:rFonts w:cs="Times New Roman"/>
          <w:szCs w:val="24"/>
        </w:rPr>
      </w:pPr>
    </w:p>
    <w:p w14:paraId="40F6CB10" w14:textId="77777777" w:rsidR="003A637F" w:rsidRDefault="003A637F" w:rsidP="003A637F">
      <w:pPr>
        <w:pStyle w:val="NoSpacing"/>
        <w:rPr>
          <w:rFonts w:cs="Times New Roman"/>
          <w:szCs w:val="24"/>
        </w:rPr>
      </w:pPr>
    </w:p>
    <w:p w14:paraId="56D8F330" w14:textId="77777777" w:rsidR="003A637F" w:rsidRDefault="003A637F" w:rsidP="003A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Margaret(q.v.).     (W.Y.R. p.176)</w:t>
      </w:r>
    </w:p>
    <w:p w14:paraId="5BF65220" w14:textId="77777777" w:rsidR="003A637F" w:rsidRDefault="003A637F" w:rsidP="003A637F">
      <w:pPr>
        <w:pStyle w:val="NoSpacing"/>
        <w:rPr>
          <w:rFonts w:cs="Times New Roman"/>
          <w:szCs w:val="24"/>
        </w:rPr>
      </w:pPr>
    </w:p>
    <w:p w14:paraId="13B97FBA" w14:textId="77777777" w:rsidR="003A637F" w:rsidRDefault="003A637F" w:rsidP="003A637F">
      <w:pPr>
        <w:pStyle w:val="NoSpacing"/>
        <w:rPr>
          <w:rFonts w:cs="Times New Roman"/>
          <w:szCs w:val="24"/>
        </w:rPr>
      </w:pPr>
    </w:p>
    <w:p w14:paraId="4E65BDD7" w14:textId="77777777" w:rsidR="003A637F" w:rsidRDefault="003A637F" w:rsidP="003A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Sep.1484</w:t>
      </w:r>
      <w:r>
        <w:rPr>
          <w:rFonts w:cs="Times New Roman"/>
          <w:szCs w:val="24"/>
        </w:rPr>
        <w:tab/>
        <w:t>He made his Will.   (ibid.)</w:t>
      </w:r>
    </w:p>
    <w:p w14:paraId="3030AE95" w14:textId="77777777" w:rsidR="003A637F" w:rsidRDefault="003A637F" w:rsidP="003A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Feb.1485</w:t>
      </w:r>
      <w:r>
        <w:rPr>
          <w:rFonts w:cs="Times New Roman"/>
          <w:szCs w:val="24"/>
        </w:rPr>
        <w:tab/>
        <w:t>Probate of his Will.    (ibid.)</w:t>
      </w:r>
    </w:p>
    <w:p w14:paraId="56A65CEC" w14:textId="77777777" w:rsidR="003A637F" w:rsidRDefault="003A637F" w:rsidP="003A637F">
      <w:pPr>
        <w:pStyle w:val="NoSpacing"/>
        <w:rPr>
          <w:rFonts w:cs="Times New Roman"/>
          <w:szCs w:val="24"/>
        </w:rPr>
      </w:pPr>
    </w:p>
    <w:p w14:paraId="4747BEEC" w14:textId="77777777" w:rsidR="003A637F" w:rsidRDefault="003A637F" w:rsidP="003A637F">
      <w:pPr>
        <w:pStyle w:val="NoSpacing"/>
        <w:rPr>
          <w:rFonts w:cs="Times New Roman"/>
          <w:szCs w:val="24"/>
        </w:rPr>
      </w:pPr>
    </w:p>
    <w:p w14:paraId="267440DF" w14:textId="77777777" w:rsidR="003A637F" w:rsidRDefault="003A637F" w:rsidP="003A63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72FE54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5379E" w14:textId="77777777" w:rsidR="003A637F" w:rsidRDefault="003A637F" w:rsidP="009139A6">
      <w:r>
        <w:separator/>
      </w:r>
    </w:p>
  </w:endnote>
  <w:endnote w:type="continuationSeparator" w:id="0">
    <w:p w14:paraId="285E3A4B" w14:textId="77777777" w:rsidR="003A637F" w:rsidRDefault="003A63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455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CDE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75C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AEDF0" w14:textId="77777777" w:rsidR="003A637F" w:rsidRDefault="003A637F" w:rsidP="009139A6">
      <w:r>
        <w:separator/>
      </w:r>
    </w:p>
  </w:footnote>
  <w:footnote w:type="continuationSeparator" w:id="0">
    <w:p w14:paraId="3C35BA24" w14:textId="77777777" w:rsidR="003A637F" w:rsidRDefault="003A63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F22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686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DA6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7F"/>
    <w:rsid w:val="000666E0"/>
    <w:rsid w:val="002510B7"/>
    <w:rsid w:val="00270799"/>
    <w:rsid w:val="003A637F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B639"/>
  <w15:chartTrackingRefBased/>
  <w15:docId w15:val="{B80A45E0-424C-49FA-8995-E9BB185C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2024-07-10T19:11:00Z</dcterms:created>
  <dcterms:modified xsi:type="dcterms:W3CDTF">2024-07-10T19:11:00Z</dcterms:modified>
</cp:coreProperties>
</file>