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D5C" w:rsidRDefault="006E0D5C" w:rsidP="006E0D5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WALKER</w:t>
      </w:r>
      <w:r>
        <w:t xml:space="preserve">   </w:t>
      </w:r>
      <w:proofErr w:type="gramStart"/>
      <w:r>
        <w:t xml:space="preserve">   (</w:t>
      </w:r>
      <w:proofErr w:type="gramEnd"/>
      <w:r>
        <w:t>fl.1503-4)</w:t>
      </w:r>
    </w:p>
    <w:p w:rsidR="006E0D5C" w:rsidRDefault="006E0D5C" w:rsidP="006E0D5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Minster, Kent.</w:t>
      </w:r>
    </w:p>
    <w:p w:rsidR="006E0D5C" w:rsidRDefault="006E0D5C" w:rsidP="006E0D5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E0D5C" w:rsidRDefault="006E0D5C" w:rsidP="006E0D5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E0D5C" w:rsidRDefault="006E0D5C" w:rsidP="006E0D5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1503-4</w:t>
      </w:r>
      <w:r>
        <w:tab/>
        <w:t>He made his Will.   (Plomer p.489)</w:t>
      </w:r>
    </w:p>
    <w:p w:rsidR="006E0D5C" w:rsidRDefault="006E0D5C" w:rsidP="006E0D5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E0D5C" w:rsidRDefault="006E0D5C" w:rsidP="006E0D5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E0D5C" w:rsidRDefault="006E0D5C" w:rsidP="006E0D5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 December 2017</w:t>
      </w:r>
    </w:p>
    <w:p w:rsidR="006B2F86" w:rsidRPr="00E71FC3" w:rsidRDefault="006E0D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0D5C" w:rsidRDefault="006E0D5C" w:rsidP="00E71FC3">
      <w:pPr>
        <w:spacing w:after="0" w:line="240" w:lineRule="auto"/>
      </w:pPr>
      <w:r>
        <w:separator/>
      </w:r>
    </w:p>
  </w:endnote>
  <w:endnote w:type="continuationSeparator" w:id="0">
    <w:p w:rsidR="006E0D5C" w:rsidRDefault="006E0D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0D5C" w:rsidRDefault="006E0D5C" w:rsidP="00E71FC3">
      <w:pPr>
        <w:spacing w:after="0" w:line="240" w:lineRule="auto"/>
      </w:pPr>
      <w:r>
        <w:separator/>
      </w:r>
    </w:p>
  </w:footnote>
  <w:footnote w:type="continuationSeparator" w:id="0">
    <w:p w:rsidR="006E0D5C" w:rsidRDefault="006E0D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5C"/>
    <w:rsid w:val="001A7C09"/>
    <w:rsid w:val="00577BD5"/>
    <w:rsid w:val="00656CBA"/>
    <w:rsid w:val="006A1F77"/>
    <w:rsid w:val="006E0D5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8D713D-3AF2-479F-AA56-4869ED49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2017-12-07T20:59:00Z</dcterms:created>
  <dcterms:modified xsi:type="dcterms:W3CDTF">2017-12-07T21:00:00Z</dcterms:modified>
</cp:coreProperties>
</file>