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6C8B8E" w14:textId="77777777" w:rsidR="00550920" w:rsidRDefault="00550920" w:rsidP="005509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WALKER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fl.1454)</w:t>
      </w:r>
    </w:p>
    <w:p w14:paraId="2932B4BB" w14:textId="77777777" w:rsidR="00550920" w:rsidRDefault="00550920" w:rsidP="005509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Langham, Rutland. Husbandman.</w:t>
      </w:r>
    </w:p>
    <w:p w14:paraId="194C443A" w14:textId="77777777" w:rsidR="00550920" w:rsidRDefault="00550920" w:rsidP="00550920">
      <w:pPr>
        <w:pStyle w:val="NoSpacing"/>
        <w:rPr>
          <w:rFonts w:cs="Times New Roman"/>
          <w:szCs w:val="24"/>
        </w:rPr>
      </w:pPr>
    </w:p>
    <w:p w14:paraId="1DE213D4" w14:textId="77777777" w:rsidR="00550920" w:rsidRDefault="00550920" w:rsidP="00550920">
      <w:pPr>
        <w:pStyle w:val="NoSpacing"/>
        <w:rPr>
          <w:rFonts w:cs="Times New Roman"/>
          <w:szCs w:val="24"/>
        </w:rPr>
      </w:pPr>
    </w:p>
    <w:p w14:paraId="051F6CAF" w14:textId="77777777" w:rsidR="00550920" w:rsidRDefault="00550920" w:rsidP="005509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Jan.1454</w:t>
      </w:r>
      <w:r>
        <w:rPr>
          <w:rFonts w:cs="Times New Roman"/>
          <w:szCs w:val="24"/>
        </w:rPr>
        <w:tab/>
        <w:t>He was pardoned for not appearing to answer John Legh, gentleman(q.v.),</w:t>
      </w:r>
    </w:p>
    <w:p w14:paraId="21991FB0" w14:textId="77777777" w:rsidR="00550920" w:rsidRDefault="00550920" w:rsidP="005509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touching a debt of £42.   (C.P.R. 1452-61 p.131)</w:t>
      </w:r>
    </w:p>
    <w:p w14:paraId="0A615990" w14:textId="77777777" w:rsidR="00550920" w:rsidRDefault="00550920" w:rsidP="00550920">
      <w:pPr>
        <w:pStyle w:val="NoSpacing"/>
        <w:rPr>
          <w:rFonts w:cs="Times New Roman"/>
          <w:szCs w:val="24"/>
        </w:rPr>
      </w:pPr>
    </w:p>
    <w:p w14:paraId="53B5ACBF" w14:textId="77777777" w:rsidR="00550920" w:rsidRDefault="00550920" w:rsidP="00550920">
      <w:pPr>
        <w:pStyle w:val="NoSpacing"/>
        <w:rPr>
          <w:rFonts w:cs="Times New Roman"/>
          <w:szCs w:val="24"/>
        </w:rPr>
      </w:pPr>
    </w:p>
    <w:p w14:paraId="7BB10781" w14:textId="77777777" w:rsidR="00550920" w:rsidRDefault="00550920" w:rsidP="005509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June 2024</w:t>
      </w:r>
    </w:p>
    <w:p w14:paraId="737F2F1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5738F7" w14:textId="77777777" w:rsidR="00550920" w:rsidRDefault="00550920" w:rsidP="009139A6">
      <w:r>
        <w:separator/>
      </w:r>
    </w:p>
  </w:endnote>
  <w:endnote w:type="continuationSeparator" w:id="0">
    <w:p w14:paraId="04D00B83" w14:textId="77777777" w:rsidR="00550920" w:rsidRDefault="005509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09DC6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24F93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09B7D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FADCAC" w14:textId="77777777" w:rsidR="00550920" w:rsidRDefault="00550920" w:rsidP="009139A6">
      <w:r>
        <w:separator/>
      </w:r>
    </w:p>
  </w:footnote>
  <w:footnote w:type="continuationSeparator" w:id="0">
    <w:p w14:paraId="69778479" w14:textId="77777777" w:rsidR="00550920" w:rsidRDefault="005509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7F71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964E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46BDB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920"/>
    <w:rsid w:val="000666E0"/>
    <w:rsid w:val="002510B7"/>
    <w:rsid w:val="00270799"/>
    <w:rsid w:val="00550920"/>
    <w:rsid w:val="005C130B"/>
    <w:rsid w:val="007859F2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6B286"/>
  <w15:chartTrackingRefBased/>
  <w15:docId w15:val="{9BAE63CD-31F2-451C-86F3-CB3D20298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2024-06-03T15:52:00Z</dcterms:created>
  <dcterms:modified xsi:type="dcterms:W3CDTF">2024-06-03T15:54:00Z</dcterms:modified>
</cp:coreProperties>
</file>