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8172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William WALKER</w:t>
      </w:r>
      <w:r>
        <w:t xml:space="preserve">       (d.ca.1504)</w:t>
      </w:r>
    </w:p>
    <w:p w14:paraId="5723B9D2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  <w:r>
        <w:t>of Foxholes.</w:t>
      </w:r>
    </w:p>
    <w:p w14:paraId="109C8B1A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</w:p>
    <w:p w14:paraId="609127CE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</w:p>
    <w:p w14:paraId="3BB0EEFD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  <w:r>
        <w:t xml:space="preserve">  8 Nov.1504</w:t>
      </w:r>
      <w:r>
        <w:tab/>
        <w:t>Probate of his Will.    (W.Y.R. p.198)</w:t>
      </w:r>
    </w:p>
    <w:p w14:paraId="0DCD41FF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</w:p>
    <w:p w14:paraId="16697E33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</w:p>
    <w:p w14:paraId="681B2498" w14:textId="77777777" w:rsidR="00176F61" w:rsidRDefault="00176F61" w:rsidP="00176F61">
      <w:pPr>
        <w:pStyle w:val="NoSpacing"/>
        <w:tabs>
          <w:tab w:val="left" w:pos="810"/>
          <w:tab w:val="left" w:pos="1440"/>
        </w:tabs>
      </w:pPr>
      <w:r>
        <w:t>22 August 2025</w:t>
      </w:r>
    </w:p>
    <w:p w14:paraId="7A8578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E067" w14:textId="77777777" w:rsidR="00176F61" w:rsidRDefault="00176F61" w:rsidP="009139A6">
      <w:r>
        <w:separator/>
      </w:r>
    </w:p>
  </w:endnote>
  <w:endnote w:type="continuationSeparator" w:id="0">
    <w:p w14:paraId="3CF66FA8" w14:textId="77777777" w:rsidR="00176F61" w:rsidRDefault="00176F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1B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BB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8E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F7662" w14:textId="77777777" w:rsidR="00176F61" w:rsidRDefault="00176F61" w:rsidP="009139A6">
      <w:r>
        <w:separator/>
      </w:r>
    </w:p>
  </w:footnote>
  <w:footnote w:type="continuationSeparator" w:id="0">
    <w:p w14:paraId="74639CB8" w14:textId="77777777" w:rsidR="00176F61" w:rsidRDefault="00176F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9A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A6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1C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61"/>
    <w:rsid w:val="000666E0"/>
    <w:rsid w:val="000A2E7A"/>
    <w:rsid w:val="001307AC"/>
    <w:rsid w:val="00176F61"/>
    <w:rsid w:val="00190DFA"/>
    <w:rsid w:val="00222C9E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A5D2"/>
  <w15:chartTrackingRefBased/>
  <w15:docId w15:val="{4B6F0CB6-DE37-481F-A45E-6BC3751D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2025-09-03T18:26:00Z</dcterms:created>
  <dcterms:modified xsi:type="dcterms:W3CDTF">2025-09-03T18:26:00Z</dcterms:modified>
</cp:coreProperties>
</file>