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40A846" w14:textId="77777777" w:rsidR="00CE3171" w:rsidRDefault="00CE3171" w:rsidP="00CE317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WALKER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d.1501)</w:t>
      </w:r>
    </w:p>
    <w:p w14:paraId="1A843E27" w14:textId="77777777" w:rsidR="00CE3171" w:rsidRDefault="00CE3171" w:rsidP="00CE317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Edlington</w:t>
      </w:r>
      <w:proofErr w:type="spellEnd"/>
      <w:r>
        <w:rPr>
          <w:rFonts w:cs="Times New Roman"/>
          <w:szCs w:val="24"/>
        </w:rPr>
        <w:t>.</w:t>
      </w:r>
    </w:p>
    <w:p w14:paraId="5E5124E6" w14:textId="77777777" w:rsidR="00CE3171" w:rsidRDefault="00CE3171" w:rsidP="00CE3171">
      <w:pPr>
        <w:pStyle w:val="NoSpacing"/>
        <w:rPr>
          <w:rFonts w:cs="Times New Roman"/>
          <w:szCs w:val="24"/>
        </w:rPr>
      </w:pPr>
    </w:p>
    <w:p w14:paraId="6A017760" w14:textId="77777777" w:rsidR="00CE3171" w:rsidRDefault="00CE3171" w:rsidP="00CE3171">
      <w:pPr>
        <w:pStyle w:val="NoSpacing"/>
        <w:rPr>
          <w:rFonts w:cs="Times New Roman"/>
          <w:szCs w:val="24"/>
        </w:rPr>
      </w:pPr>
    </w:p>
    <w:p w14:paraId="554D8653" w14:textId="77777777" w:rsidR="00CE3171" w:rsidRDefault="00CE3171" w:rsidP="00CE317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9 May1501</w:t>
      </w:r>
      <w:r>
        <w:rPr>
          <w:rFonts w:cs="Times New Roman"/>
          <w:szCs w:val="24"/>
        </w:rPr>
        <w:tab/>
        <w:t>He made his Will.   (W.Y.R. p.176)</w:t>
      </w:r>
    </w:p>
    <w:p w14:paraId="1A26FFF0" w14:textId="77777777" w:rsidR="00CE3171" w:rsidRDefault="00CE3171" w:rsidP="00CE317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Jun.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Probate of his Will.   (ibid.)</w:t>
      </w:r>
    </w:p>
    <w:p w14:paraId="65354F3C" w14:textId="77777777" w:rsidR="00CE3171" w:rsidRDefault="00CE3171" w:rsidP="00CE3171">
      <w:pPr>
        <w:pStyle w:val="NoSpacing"/>
        <w:rPr>
          <w:rFonts w:cs="Times New Roman"/>
          <w:szCs w:val="24"/>
        </w:rPr>
      </w:pPr>
    </w:p>
    <w:p w14:paraId="492DA1B7" w14:textId="77777777" w:rsidR="00CE3171" w:rsidRDefault="00CE3171" w:rsidP="00CE3171">
      <w:pPr>
        <w:pStyle w:val="NoSpacing"/>
        <w:rPr>
          <w:rFonts w:cs="Times New Roman"/>
          <w:szCs w:val="24"/>
        </w:rPr>
      </w:pPr>
    </w:p>
    <w:p w14:paraId="76A1B90D" w14:textId="77777777" w:rsidR="00CE3171" w:rsidRDefault="00CE3171" w:rsidP="00CE317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July 2024</w:t>
      </w:r>
    </w:p>
    <w:p w14:paraId="79CB165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CC3700" w14:textId="77777777" w:rsidR="00CE3171" w:rsidRDefault="00CE3171" w:rsidP="009139A6">
      <w:r>
        <w:separator/>
      </w:r>
    </w:p>
  </w:endnote>
  <w:endnote w:type="continuationSeparator" w:id="0">
    <w:p w14:paraId="2AE148C0" w14:textId="77777777" w:rsidR="00CE3171" w:rsidRDefault="00CE317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A1F73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F31AC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533EE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897406" w14:textId="77777777" w:rsidR="00CE3171" w:rsidRDefault="00CE3171" w:rsidP="009139A6">
      <w:r>
        <w:separator/>
      </w:r>
    </w:p>
  </w:footnote>
  <w:footnote w:type="continuationSeparator" w:id="0">
    <w:p w14:paraId="64507A2E" w14:textId="77777777" w:rsidR="00CE3171" w:rsidRDefault="00CE317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BD7F5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D7B6B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4A1A1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171"/>
    <w:rsid w:val="000666E0"/>
    <w:rsid w:val="001C5947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CE3171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AFC3A"/>
  <w15:chartTrackingRefBased/>
  <w15:docId w15:val="{9BE50E88-B4DA-4DE2-82A8-E8CB4B127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2024-07-07T16:41:00Z</dcterms:created>
  <dcterms:modified xsi:type="dcterms:W3CDTF">2024-07-07T16:41:00Z</dcterms:modified>
</cp:coreProperties>
</file>