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AB0AC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fl.1500)</w:t>
      </w:r>
    </w:p>
    <w:p w14:paraId="05B89F63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16C757D5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8814910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2DCDDFB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1500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told that he should have removed a dead and stinking pig from the</w:t>
      </w:r>
    </w:p>
    <w:p w14:paraId="3E3CA0B4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Milburn.</w:t>
      </w:r>
    </w:p>
    <w:p w14:paraId="36EDEDE9" w14:textId="77777777" w:rsidR="008E14C4" w:rsidRDefault="008E14C4" w:rsidP="008E14C4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p.225)</w:t>
      </w:r>
    </w:p>
    <w:p w14:paraId="60CCD949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DB8B6F6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4FD55C" w14:textId="77777777" w:rsidR="008E14C4" w:rsidRDefault="008E14C4" w:rsidP="008E14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September 2022</w:t>
      </w:r>
    </w:p>
    <w:p w14:paraId="523C12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6323C" w14:textId="77777777" w:rsidR="008E14C4" w:rsidRDefault="008E14C4" w:rsidP="009139A6">
      <w:r>
        <w:separator/>
      </w:r>
    </w:p>
  </w:endnote>
  <w:endnote w:type="continuationSeparator" w:id="0">
    <w:p w14:paraId="63438943" w14:textId="77777777" w:rsidR="008E14C4" w:rsidRDefault="008E14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E1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ED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F6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C87E4" w14:textId="77777777" w:rsidR="008E14C4" w:rsidRDefault="008E14C4" w:rsidP="009139A6">
      <w:r>
        <w:separator/>
      </w:r>
    </w:p>
  </w:footnote>
  <w:footnote w:type="continuationSeparator" w:id="0">
    <w:p w14:paraId="67663194" w14:textId="77777777" w:rsidR="008E14C4" w:rsidRDefault="008E14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B8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ACF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B00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C4"/>
    <w:rsid w:val="000666E0"/>
    <w:rsid w:val="002510B7"/>
    <w:rsid w:val="005C130B"/>
    <w:rsid w:val="00826F5C"/>
    <w:rsid w:val="008E14C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0FEF"/>
  <w15:chartTrackingRefBased/>
  <w15:docId w15:val="{CF36D09E-CA49-4BA2-8E26-587BC1BE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2022-09-23T19:03:00Z</dcterms:created>
  <dcterms:modified xsi:type="dcterms:W3CDTF">2022-09-23T19:03:00Z</dcterms:modified>
</cp:coreProperties>
</file>