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46D" w:rsidRDefault="006D246D" w:rsidP="006D246D">
      <w:pPr>
        <w:pStyle w:val="NoSpacing"/>
      </w:pPr>
      <w:r>
        <w:rPr>
          <w:u w:val="single"/>
        </w:rPr>
        <w:t>William WALKER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6D246D" w:rsidRDefault="006D246D" w:rsidP="006D246D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:rsidR="006D246D" w:rsidRDefault="006D246D" w:rsidP="006D246D">
      <w:pPr>
        <w:pStyle w:val="NoSpacing"/>
      </w:pPr>
    </w:p>
    <w:p w:rsidR="006D246D" w:rsidRDefault="006D246D" w:rsidP="006D246D">
      <w:pPr>
        <w:pStyle w:val="NoSpacing"/>
      </w:pPr>
    </w:p>
    <w:p w:rsidR="006D246D" w:rsidRDefault="006D246D" w:rsidP="006D246D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by the city to Henry VI.</w:t>
      </w:r>
    </w:p>
    <w:p w:rsidR="006D246D" w:rsidRDefault="006D246D" w:rsidP="006D246D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6D246D" w:rsidRDefault="006D246D" w:rsidP="006D246D">
      <w:pPr>
        <w:pStyle w:val="NoSpacing"/>
      </w:pPr>
    </w:p>
    <w:p w:rsidR="006D246D" w:rsidRDefault="006D246D" w:rsidP="006D246D">
      <w:pPr>
        <w:pStyle w:val="NoSpacing"/>
      </w:pPr>
    </w:p>
    <w:p w:rsidR="006D246D" w:rsidRDefault="006D246D" w:rsidP="006D246D">
      <w:pPr>
        <w:pStyle w:val="NoSpacing"/>
      </w:pPr>
      <w:r>
        <w:t>30 January 2018</w:t>
      </w:r>
    </w:p>
    <w:p w:rsidR="006B2F86" w:rsidRPr="006D246D" w:rsidRDefault="006D246D" w:rsidP="00E71FC3">
      <w:pPr>
        <w:pStyle w:val="NoSpacing"/>
      </w:pPr>
    </w:p>
    <w:sectPr w:rsidR="006B2F86" w:rsidRPr="006D24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46D" w:rsidRDefault="006D246D" w:rsidP="00E71FC3">
      <w:pPr>
        <w:spacing w:after="0" w:line="240" w:lineRule="auto"/>
      </w:pPr>
      <w:r>
        <w:separator/>
      </w:r>
    </w:p>
  </w:endnote>
  <w:endnote w:type="continuationSeparator" w:id="0">
    <w:p w:rsidR="006D246D" w:rsidRDefault="006D2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46D" w:rsidRDefault="006D246D" w:rsidP="00E71FC3">
      <w:pPr>
        <w:spacing w:after="0" w:line="240" w:lineRule="auto"/>
      </w:pPr>
      <w:r>
        <w:separator/>
      </w:r>
    </w:p>
  </w:footnote>
  <w:footnote w:type="continuationSeparator" w:id="0">
    <w:p w:rsidR="006D246D" w:rsidRDefault="006D2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6D"/>
    <w:rsid w:val="001A7C09"/>
    <w:rsid w:val="00577BD5"/>
    <w:rsid w:val="00656CBA"/>
    <w:rsid w:val="006A1F77"/>
    <w:rsid w:val="006D246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2E18"/>
  <w15:chartTrackingRefBased/>
  <w15:docId w15:val="{9B63560A-6E1A-4D02-A2B7-AFF5B1C5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9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2018-01-30T10:14:00Z</dcterms:created>
  <dcterms:modified xsi:type="dcterms:W3CDTF">2018-01-30T10:15:00Z</dcterms:modified>
</cp:coreProperties>
</file>