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11B0" w:rsidRDefault="001E11B0" w:rsidP="001E11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WALKER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E11B0" w:rsidRDefault="001E11B0" w:rsidP="001E11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Bingham, Nottinghamshire. Chaplain.</w:t>
      </w:r>
    </w:p>
    <w:p w:rsidR="001E11B0" w:rsidRDefault="001E11B0" w:rsidP="001E11B0">
      <w:pPr>
        <w:rPr>
          <w:rFonts w:ascii="Times New Roman" w:hAnsi="Times New Roman" w:cs="Times New Roman"/>
        </w:rPr>
      </w:pPr>
    </w:p>
    <w:p w:rsidR="001E11B0" w:rsidRDefault="001E11B0" w:rsidP="001E11B0">
      <w:pPr>
        <w:rPr>
          <w:rFonts w:ascii="Times New Roman" w:hAnsi="Times New Roman" w:cs="Times New Roman"/>
        </w:rPr>
      </w:pPr>
    </w:p>
    <w:p w:rsidR="001E11B0" w:rsidRDefault="001E11B0" w:rsidP="001E11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William Gascoigne(q.v.) brought a plaint of trespass and making threats</w:t>
      </w:r>
    </w:p>
    <w:p w:rsidR="001E11B0" w:rsidRDefault="001E11B0" w:rsidP="001E11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 and 29 others.</w:t>
      </w:r>
    </w:p>
    <w:p w:rsidR="001E11B0" w:rsidRDefault="001E11B0" w:rsidP="001E11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196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E11B0" w:rsidRDefault="001E11B0" w:rsidP="001E11B0">
      <w:pPr>
        <w:rPr>
          <w:rFonts w:ascii="Times New Roman" w:hAnsi="Times New Roman" w:cs="Times New Roman"/>
        </w:rPr>
      </w:pPr>
    </w:p>
    <w:p w:rsidR="001E11B0" w:rsidRDefault="001E11B0" w:rsidP="001E11B0">
      <w:pPr>
        <w:rPr>
          <w:rFonts w:ascii="Times New Roman" w:hAnsi="Times New Roman" w:cs="Times New Roman"/>
        </w:rPr>
      </w:pPr>
    </w:p>
    <w:p w:rsidR="001E11B0" w:rsidRDefault="001E11B0" w:rsidP="001E11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November 2017</w:t>
      </w:r>
    </w:p>
    <w:p w:rsidR="006B2F86" w:rsidRPr="00E71FC3" w:rsidRDefault="001E11B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11B0" w:rsidRDefault="001E11B0" w:rsidP="00E71FC3">
      <w:r>
        <w:separator/>
      </w:r>
    </w:p>
  </w:endnote>
  <w:endnote w:type="continuationSeparator" w:id="0">
    <w:p w:rsidR="001E11B0" w:rsidRDefault="001E11B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11B0" w:rsidRDefault="001E11B0" w:rsidP="00E71FC3">
      <w:r>
        <w:separator/>
      </w:r>
    </w:p>
  </w:footnote>
  <w:footnote w:type="continuationSeparator" w:id="0">
    <w:p w:rsidR="001E11B0" w:rsidRDefault="001E11B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1B0"/>
    <w:rsid w:val="001A7C09"/>
    <w:rsid w:val="001E11B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73A7B5-D0FC-4CED-89C0-DD124E02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11B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E11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2017-11-22T20:56:00Z</dcterms:created>
  <dcterms:modified xsi:type="dcterms:W3CDTF">2017-11-22T20:56:00Z</dcterms:modified>
</cp:coreProperties>
</file>