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3C7B0" w14:textId="77777777" w:rsidR="00CF2FE9" w:rsidRDefault="00CF2FE9" w:rsidP="00CF2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EA0763D" w14:textId="77777777" w:rsidR="00CF2FE9" w:rsidRDefault="00CF2FE9" w:rsidP="00CF2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4F10E" w14:textId="77777777" w:rsidR="00CF2FE9" w:rsidRDefault="00CF2FE9" w:rsidP="00CF2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007956" w14:textId="77777777" w:rsidR="00CF2FE9" w:rsidRDefault="00CF2FE9" w:rsidP="00CF2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Lincolnshire(q.v.),</w:t>
      </w:r>
    </w:p>
    <w:p w14:paraId="5B3B8426" w14:textId="77777777" w:rsidR="00CF2FE9" w:rsidRDefault="00CF2FE9" w:rsidP="00CF2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Skypwith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5499095" w14:textId="77777777" w:rsidR="00CF2FE9" w:rsidRDefault="00CF2FE9" w:rsidP="00CF2FE9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423C5163" w14:textId="77777777" w:rsidR="00CF2FE9" w:rsidRDefault="00CF2FE9" w:rsidP="00CF2FE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0B11B8" w14:textId="77777777" w:rsidR="00CF2FE9" w:rsidRDefault="00CF2FE9" w:rsidP="00CF2FE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6B36FA7" w14:textId="77777777" w:rsidR="00CF2FE9" w:rsidRPr="001B1923" w:rsidRDefault="00CF2FE9" w:rsidP="00CF2FE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1D027573" w14:textId="2CCF08CD" w:rsidR="00BA00AB" w:rsidRPr="00CF2F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F2F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FF08A" w14:textId="77777777" w:rsidR="00CF2FE9" w:rsidRDefault="00CF2FE9" w:rsidP="009139A6">
      <w:r>
        <w:separator/>
      </w:r>
    </w:p>
  </w:endnote>
  <w:endnote w:type="continuationSeparator" w:id="0">
    <w:p w14:paraId="410EFD76" w14:textId="77777777" w:rsidR="00CF2FE9" w:rsidRDefault="00CF2F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DD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D8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99B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0708F" w14:textId="77777777" w:rsidR="00CF2FE9" w:rsidRDefault="00CF2FE9" w:rsidP="009139A6">
      <w:r>
        <w:separator/>
      </w:r>
    </w:p>
  </w:footnote>
  <w:footnote w:type="continuationSeparator" w:id="0">
    <w:p w14:paraId="2505547A" w14:textId="77777777" w:rsidR="00CF2FE9" w:rsidRDefault="00CF2F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08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8B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85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2FE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A2DF"/>
  <w15:chartTrackingRefBased/>
  <w15:docId w15:val="{70D6CE78-520C-4019-BFDA-B14A8CB2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2021-06-13T20:07:00Z</dcterms:created>
  <dcterms:modified xsi:type="dcterms:W3CDTF">2021-06-13T20:09:00Z</dcterms:modified>
</cp:coreProperties>
</file>