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1677F" w:rsidP="00C009D8">
      <w:pPr>
        <w:pStyle w:val="NoSpacing"/>
      </w:pPr>
      <w:r>
        <w:rPr>
          <w:u w:val="single"/>
        </w:rPr>
        <w:t>William WALKER</w:t>
      </w:r>
      <w:r>
        <w:t xml:space="preserve">     (fl.1418)</w:t>
      </w:r>
    </w:p>
    <w:p w:rsidR="00D1677F" w:rsidRDefault="00D1677F" w:rsidP="00C009D8">
      <w:pPr>
        <w:pStyle w:val="NoSpacing"/>
      </w:pPr>
    </w:p>
    <w:p w:rsidR="00D1677F" w:rsidRDefault="00D1677F" w:rsidP="00C009D8">
      <w:pPr>
        <w:pStyle w:val="NoSpacing"/>
      </w:pPr>
    </w:p>
    <w:p w:rsidR="00D1677F" w:rsidRDefault="00D1677F" w:rsidP="00D1677F">
      <w:pPr>
        <w:pStyle w:val="NoSpacing"/>
      </w:pPr>
      <w:r>
        <w:t>21 May1418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</w:t>
      </w:r>
      <w:r w:rsidR="007F3A46">
        <w:t>sh</w:t>
      </w:r>
      <w:bookmarkStart w:id="0" w:name="_GoBack"/>
      <w:bookmarkEnd w:id="0"/>
      <w:r>
        <w:t>ire.</w:t>
      </w:r>
    </w:p>
    <w:p w:rsidR="00D1677F" w:rsidRDefault="00D1677F" w:rsidP="00D1677F">
      <w:pPr>
        <w:pStyle w:val="NoSpacing"/>
      </w:pPr>
      <w:r>
        <w:tab/>
      </w:r>
      <w:r>
        <w:tab/>
        <w:t>(Lacy Register p.101)</w:t>
      </w:r>
    </w:p>
    <w:p w:rsidR="00D1677F" w:rsidRDefault="00D1677F" w:rsidP="00D1677F">
      <w:pPr>
        <w:pStyle w:val="NoSpacing"/>
      </w:pPr>
    </w:p>
    <w:p w:rsidR="00D1677F" w:rsidRDefault="00D1677F" w:rsidP="00D1677F">
      <w:pPr>
        <w:pStyle w:val="NoSpacing"/>
      </w:pPr>
    </w:p>
    <w:p w:rsidR="00D1677F" w:rsidRPr="00D1677F" w:rsidRDefault="00D1677F" w:rsidP="00D1677F">
      <w:pPr>
        <w:pStyle w:val="NoSpacing"/>
      </w:pPr>
      <w:r>
        <w:t>14 August 2013</w:t>
      </w:r>
    </w:p>
    <w:sectPr w:rsidR="00D1677F" w:rsidRPr="00D167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77F" w:rsidRDefault="00D1677F" w:rsidP="00920DE3">
      <w:pPr>
        <w:spacing w:after="0" w:line="240" w:lineRule="auto"/>
      </w:pPr>
      <w:r>
        <w:separator/>
      </w:r>
    </w:p>
  </w:endnote>
  <w:endnote w:type="continuationSeparator" w:id="0">
    <w:p w:rsidR="00D1677F" w:rsidRDefault="00D167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77F" w:rsidRDefault="00D1677F" w:rsidP="00920DE3">
      <w:pPr>
        <w:spacing w:after="0" w:line="240" w:lineRule="auto"/>
      </w:pPr>
      <w:r>
        <w:separator/>
      </w:r>
    </w:p>
  </w:footnote>
  <w:footnote w:type="continuationSeparator" w:id="0">
    <w:p w:rsidR="00D1677F" w:rsidRDefault="00D167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7F"/>
    <w:rsid w:val="00120749"/>
    <w:rsid w:val="00624CAE"/>
    <w:rsid w:val="007F3A46"/>
    <w:rsid w:val="00920DE3"/>
    <w:rsid w:val="00C009D8"/>
    <w:rsid w:val="00CF53C8"/>
    <w:rsid w:val="00D1677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2013-08-14T20:10:00Z</dcterms:created>
  <dcterms:modified xsi:type="dcterms:W3CDTF">2014-03-28T19:30:00Z</dcterms:modified>
</cp:coreProperties>
</file>