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C4" w:rsidRDefault="00CF06C4" w:rsidP="00CF06C4">
      <w:pPr>
        <w:pStyle w:val="NoSpacing"/>
      </w:pPr>
      <w:r>
        <w:rPr>
          <w:u w:val="single"/>
        </w:rPr>
        <w:t>William WALKER</w:t>
      </w:r>
      <w:r>
        <w:t xml:space="preserve">      (fl.1402)</w:t>
      </w:r>
    </w:p>
    <w:p w:rsidR="00CF06C4" w:rsidRDefault="00CF06C4" w:rsidP="00CF06C4">
      <w:pPr>
        <w:pStyle w:val="NoSpacing"/>
      </w:pPr>
    </w:p>
    <w:p w:rsidR="00CF06C4" w:rsidRDefault="00CF06C4" w:rsidP="00CF06C4">
      <w:pPr>
        <w:pStyle w:val="NoSpacing"/>
      </w:pPr>
    </w:p>
    <w:p w:rsidR="006B2B32" w:rsidRDefault="006B2B32" w:rsidP="006B2B32">
      <w:pPr>
        <w:pStyle w:val="NoSpacing"/>
      </w:pPr>
      <w:r>
        <w:t>30 Sep.1402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 xml:space="preserve">, East </w:t>
      </w:r>
    </w:p>
    <w:p w:rsidR="006B2B32" w:rsidRDefault="006B2B32" w:rsidP="006B2B32">
      <w:pPr>
        <w:pStyle w:val="NoSpacing"/>
      </w:pPr>
      <w:r>
        <w:tab/>
      </w:r>
      <w:r>
        <w:tab/>
        <w:t>Riding of Yorkshire, into the lands of the late Thomas de Halle of South</w:t>
      </w:r>
    </w:p>
    <w:p w:rsidR="006B2B32" w:rsidRDefault="006B2B32" w:rsidP="006B2B32">
      <w:pPr>
        <w:pStyle w:val="NoSpacing"/>
      </w:pPr>
      <w:r>
        <w:tab/>
      </w:r>
      <w:r>
        <w:tab/>
      </w:r>
      <w:proofErr w:type="spellStart"/>
      <w:proofErr w:type="gramStart"/>
      <w:r>
        <w:t>Cliffe</w:t>
      </w:r>
      <w:proofErr w:type="spellEnd"/>
      <w:r>
        <w:t>, East Riding.</w:t>
      </w:r>
      <w:proofErr w:type="gramEnd"/>
    </w:p>
    <w:p w:rsidR="006B2B32" w:rsidRDefault="006B2B32" w:rsidP="006B2B32">
      <w:pPr>
        <w:pStyle w:val="NoSpacing"/>
      </w:pPr>
      <w:r>
        <w:tab/>
      </w:r>
      <w:r>
        <w:tab/>
        <w:t>(Yorkshire I.P.M. p.26)</w:t>
      </w:r>
    </w:p>
    <w:p w:rsidR="00CF06C4" w:rsidRDefault="00CF06C4" w:rsidP="00CF06C4">
      <w:pPr>
        <w:pStyle w:val="NoSpacing"/>
      </w:pPr>
      <w:r>
        <w:t xml:space="preserve">  1 Oct.1402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>, East</w:t>
      </w:r>
    </w:p>
    <w:p w:rsidR="00CF06C4" w:rsidRDefault="00CF06C4" w:rsidP="00CF06C4">
      <w:pPr>
        <w:pStyle w:val="NoSpacing"/>
      </w:pPr>
      <w:r>
        <w:tab/>
      </w:r>
      <w:r>
        <w:tab/>
        <w:t xml:space="preserve">Riding of </w:t>
      </w:r>
      <w:proofErr w:type="spellStart"/>
      <w:r>
        <w:t>Yorshire</w:t>
      </w:r>
      <w:proofErr w:type="spellEnd"/>
      <w:r>
        <w:t xml:space="preserve">, into the lands of the late John </w:t>
      </w:r>
      <w:proofErr w:type="spellStart"/>
      <w:r>
        <w:t>Paulyn</w:t>
      </w:r>
      <w:proofErr w:type="spellEnd"/>
      <w:r>
        <w:t xml:space="preserve"> of</w:t>
      </w:r>
    </w:p>
    <w:p w:rsidR="00CF06C4" w:rsidRDefault="00CF06C4" w:rsidP="00CF06C4">
      <w:pPr>
        <w:pStyle w:val="NoSpacing"/>
      </w:pPr>
      <w:r>
        <w:tab/>
      </w:r>
      <w:r>
        <w:tab/>
      </w:r>
      <w:proofErr w:type="spellStart"/>
      <w:proofErr w:type="gramStart"/>
      <w:r>
        <w:t>Hunmanby</w:t>
      </w:r>
      <w:proofErr w:type="spellEnd"/>
      <w:r>
        <w:t>(</w:t>
      </w:r>
      <w:proofErr w:type="gramEnd"/>
      <w:r>
        <w:t>q.v.).   (Yorkshire I.P.M. p.19)</w:t>
      </w:r>
    </w:p>
    <w:p w:rsidR="00CF06C4" w:rsidRDefault="00CF06C4" w:rsidP="00CF06C4">
      <w:pPr>
        <w:pStyle w:val="NoSpacing"/>
      </w:pPr>
    </w:p>
    <w:p w:rsidR="00CF06C4" w:rsidRDefault="00CF06C4" w:rsidP="00CF06C4">
      <w:pPr>
        <w:pStyle w:val="NoSpacing"/>
      </w:pPr>
    </w:p>
    <w:p w:rsidR="00CF06C4" w:rsidRDefault="00CF06C4" w:rsidP="00CF06C4">
      <w:pPr>
        <w:pStyle w:val="NoSpacing"/>
      </w:pPr>
    </w:p>
    <w:p w:rsidR="00BA4020" w:rsidRPr="00CF06C4" w:rsidRDefault="006B2B32" w:rsidP="00CF06C4">
      <w:pPr>
        <w:pStyle w:val="NoSpacing"/>
      </w:pPr>
      <w:r>
        <w:t>3 September 2012</w:t>
      </w:r>
      <w:bookmarkStart w:id="0" w:name="_GoBack"/>
      <w:bookmarkEnd w:id="0"/>
    </w:p>
    <w:sectPr w:rsidR="00BA4020" w:rsidRPr="00CF06C4" w:rsidSect="00352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6C4" w:rsidRDefault="00CF06C4" w:rsidP="00552EBA">
      <w:pPr>
        <w:spacing w:after="0" w:line="240" w:lineRule="auto"/>
      </w:pPr>
      <w:r>
        <w:separator/>
      </w:r>
    </w:p>
  </w:endnote>
  <w:endnote w:type="continuationSeparator" w:id="0">
    <w:p w:rsidR="00CF06C4" w:rsidRDefault="00CF06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B65" w:rsidRDefault="00210B65">
    <w:pPr>
      <w:pStyle w:val="Footer"/>
    </w:pPr>
    <w:r>
      <w:t xml:space="preserve">I.S.Rogers   </w:t>
    </w:r>
    <w:r w:rsidR="006B2B32">
      <w:fldChar w:fldCharType="begin"/>
    </w:r>
    <w:r w:rsidR="006B2B32">
      <w:instrText xml:space="preserve"> DATE \@ "dd MMMM yyyy" </w:instrText>
    </w:r>
    <w:r w:rsidR="006B2B32">
      <w:fldChar w:fldCharType="separate"/>
    </w:r>
    <w:r w:rsidR="006B2B32">
      <w:rPr>
        <w:noProof/>
      </w:rPr>
      <w:t>03 September 2012</w:t>
    </w:r>
    <w:r w:rsidR="006B2B3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6C4" w:rsidRDefault="00CF06C4" w:rsidP="00552EBA">
      <w:pPr>
        <w:spacing w:after="0" w:line="240" w:lineRule="auto"/>
      </w:pPr>
      <w:r>
        <w:separator/>
      </w:r>
    </w:p>
  </w:footnote>
  <w:footnote w:type="continuationSeparator" w:id="0">
    <w:p w:rsidR="00CF06C4" w:rsidRDefault="00CF06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B32"/>
    <w:rsid w:val="00175804"/>
    <w:rsid w:val="00201CD6"/>
    <w:rsid w:val="00210B65"/>
    <w:rsid w:val="00352F3A"/>
    <w:rsid w:val="00552EBA"/>
    <w:rsid w:val="006B2B32"/>
    <w:rsid w:val="007551EB"/>
    <w:rsid w:val="00C33865"/>
    <w:rsid w:val="00CF06C4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2011-11-28T20:40:00Z</dcterms:created>
  <dcterms:modified xsi:type="dcterms:W3CDTF">2012-09-03T09:20:00Z</dcterms:modified>
</cp:coreProperties>
</file>