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448BE" w14:textId="7086D302" w:rsidR="00BA00AB" w:rsidRDefault="00445BF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W.WALKER</w:t>
      </w:r>
      <w:r>
        <w:rPr>
          <w:rFonts w:ascii="Times New Roman" w:hAnsi="Times New Roman" w:cs="Times New Roman"/>
          <w:sz w:val="24"/>
          <w:szCs w:val="24"/>
        </w:rPr>
        <w:t xml:space="preserve">       (fl.1446)</w:t>
      </w:r>
    </w:p>
    <w:p w14:paraId="7F59D5E1" w14:textId="425BC1BF" w:rsidR="00445BFB" w:rsidRDefault="00445BF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14:paraId="55249B05" w14:textId="785BF876" w:rsidR="00445BFB" w:rsidRDefault="00445BF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57CB69" w14:textId="722387C8" w:rsidR="00445BFB" w:rsidRDefault="00445BF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1D019C" w14:textId="3E5B4151" w:rsidR="00445BFB" w:rsidRDefault="00445BF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scholar at King’s Hall.   </w:t>
      </w:r>
      <w:r>
        <w:rPr>
          <w:rFonts w:ascii="Times New Roman" w:hAnsi="Times New Roman" w:cs="Times New Roman"/>
          <w:sz w:val="24"/>
          <w:szCs w:val="24"/>
        </w:rPr>
        <w:t>(Alumni Cantab. vol.1 part 4 p.31</w:t>
      </w:r>
      <w:r>
        <w:rPr>
          <w:rFonts w:ascii="Times New Roman" w:hAnsi="Times New Roman" w:cs="Times New Roman"/>
          <w:sz w:val="24"/>
          <w:szCs w:val="24"/>
        </w:rPr>
        <w:t>9)</w:t>
      </w:r>
    </w:p>
    <w:p w14:paraId="4DE59CE3" w14:textId="7CC08FD8" w:rsidR="00445BFB" w:rsidRDefault="00445BF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5B5A71" w14:textId="05A95607" w:rsidR="00445BFB" w:rsidRDefault="00445BF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32BA95" w14:textId="0B7F20BC" w:rsidR="00445BFB" w:rsidRPr="00445BFB" w:rsidRDefault="00445BF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December 2021</w:t>
      </w:r>
    </w:p>
    <w:sectPr w:rsidR="00445BFB" w:rsidRPr="00445BF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82E8D9" w14:textId="77777777" w:rsidR="00445BFB" w:rsidRDefault="00445BFB" w:rsidP="009139A6">
      <w:r>
        <w:separator/>
      </w:r>
    </w:p>
  </w:endnote>
  <w:endnote w:type="continuationSeparator" w:id="0">
    <w:p w14:paraId="16D97852" w14:textId="77777777" w:rsidR="00445BFB" w:rsidRDefault="00445BF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1344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A2D6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50EC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76B94" w14:textId="77777777" w:rsidR="00445BFB" w:rsidRDefault="00445BFB" w:rsidP="009139A6">
      <w:r>
        <w:separator/>
      </w:r>
    </w:p>
  </w:footnote>
  <w:footnote w:type="continuationSeparator" w:id="0">
    <w:p w14:paraId="105FCBB4" w14:textId="77777777" w:rsidR="00445BFB" w:rsidRDefault="00445BF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762A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1893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E125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BFB"/>
    <w:rsid w:val="000666E0"/>
    <w:rsid w:val="002510B7"/>
    <w:rsid w:val="00445BFB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BFA3A"/>
  <w15:chartTrackingRefBased/>
  <w15:docId w15:val="{DAD61CEF-D5C1-47BE-B4C8-F827EC22B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2021-12-23T12:50:00Z</dcterms:created>
  <dcterms:modified xsi:type="dcterms:W3CDTF">2021-12-23T12:52:00Z</dcterms:modified>
</cp:coreProperties>
</file>