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D748E" w14:textId="77777777" w:rsidR="00390FF2" w:rsidRDefault="00390FF2" w:rsidP="00390F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126D3731" w14:textId="77777777" w:rsidR="00390FF2" w:rsidRDefault="00390FF2" w:rsidP="00390F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Thorner, West Riding of Yorkshire.</w:t>
      </w:r>
    </w:p>
    <w:p w14:paraId="02EB10D8" w14:textId="77777777" w:rsidR="00390FF2" w:rsidRDefault="00390FF2" w:rsidP="00390FF2">
      <w:pPr>
        <w:pStyle w:val="NoSpacing"/>
        <w:rPr>
          <w:rFonts w:cs="Times New Roman"/>
          <w:szCs w:val="24"/>
        </w:rPr>
      </w:pPr>
    </w:p>
    <w:p w14:paraId="0EF1F13C" w14:textId="77777777" w:rsidR="00390FF2" w:rsidRDefault="00390FF2" w:rsidP="00390FF2">
      <w:pPr>
        <w:pStyle w:val="NoSpacing"/>
        <w:rPr>
          <w:rFonts w:cs="Times New Roman"/>
          <w:szCs w:val="24"/>
        </w:rPr>
      </w:pPr>
    </w:p>
    <w:p w14:paraId="72C03834" w14:textId="77777777" w:rsidR="00390FF2" w:rsidRDefault="00390FF2" w:rsidP="00390F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Sep.1408</w:t>
      </w:r>
      <w:r>
        <w:rPr>
          <w:rFonts w:cs="Times New Roman"/>
          <w:szCs w:val="24"/>
        </w:rPr>
        <w:tab/>
        <w:t>He made his Will.     (W.Y.R. p.176)</w:t>
      </w:r>
    </w:p>
    <w:p w14:paraId="53391694" w14:textId="77777777" w:rsidR="00390FF2" w:rsidRDefault="00390FF2" w:rsidP="00390FF2">
      <w:pPr>
        <w:pStyle w:val="NoSpacing"/>
        <w:rPr>
          <w:rFonts w:cs="Times New Roman"/>
          <w:szCs w:val="24"/>
        </w:rPr>
      </w:pPr>
    </w:p>
    <w:p w14:paraId="502416FD" w14:textId="77777777" w:rsidR="00390FF2" w:rsidRDefault="00390FF2" w:rsidP="00390FF2">
      <w:pPr>
        <w:pStyle w:val="NoSpacing"/>
        <w:rPr>
          <w:rFonts w:cs="Times New Roman"/>
          <w:szCs w:val="24"/>
        </w:rPr>
      </w:pPr>
    </w:p>
    <w:p w14:paraId="1392BEFB" w14:textId="77777777" w:rsidR="00390FF2" w:rsidRDefault="00390FF2" w:rsidP="00390FF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402DC3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FB1265" w14:textId="77777777" w:rsidR="00390FF2" w:rsidRDefault="00390FF2" w:rsidP="009139A6">
      <w:r>
        <w:separator/>
      </w:r>
    </w:p>
  </w:endnote>
  <w:endnote w:type="continuationSeparator" w:id="0">
    <w:p w14:paraId="567D3A47" w14:textId="77777777" w:rsidR="00390FF2" w:rsidRDefault="00390F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119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7D3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69A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626B7B" w14:textId="77777777" w:rsidR="00390FF2" w:rsidRDefault="00390FF2" w:rsidP="009139A6">
      <w:r>
        <w:separator/>
      </w:r>
    </w:p>
  </w:footnote>
  <w:footnote w:type="continuationSeparator" w:id="0">
    <w:p w14:paraId="5BBE2502" w14:textId="77777777" w:rsidR="00390FF2" w:rsidRDefault="00390F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130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4C5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BC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FF2"/>
    <w:rsid w:val="000666E0"/>
    <w:rsid w:val="001C5947"/>
    <w:rsid w:val="002510B7"/>
    <w:rsid w:val="00270799"/>
    <w:rsid w:val="00390FF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5742B"/>
  <w15:chartTrackingRefBased/>
  <w15:docId w15:val="{B2864F37-EC00-4BFB-9614-37222B77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2024-07-06T16:37:00Z</dcterms:created>
  <dcterms:modified xsi:type="dcterms:W3CDTF">2024-07-06T16:37:00Z</dcterms:modified>
</cp:coreProperties>
</file>