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D6069" w14:textId="77777777" w:rsidR="00887AB9" w:rsidRDefault="00887AB9" w:rsidP="00887A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d.1444)</w:t>
      </w:r>
    </w:p>
    <w:p w14:paraId="3CB85564" w14:textId="77777777" w:rsidR="00887AB9" w:rsidRDefault="00887AB9" w:rsidP="00887A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Moor Monkton, West Riding of Yorkshire.</w:t>
      </w:r>
    </w:p>
    <w:p w14:paraId="06B0AE7B" w14:textId="77777777" w:rsidR="00887AB9" w:rsidRDefault="00887AB9" w:rsidP="00887AB9">
      <w:pPr>
        <w:pStyle w:val="NoSpacing"/>
        <w:rPr>
          <w:rFonts w:cs="Times New Roman"/>
          <w:szCs w:val="24"/>
        </w:rPr>
      </w:pPr>
    </w:p>
    <w:p w14:paraId="43224D4B" w14:textId="77777777" w:rsidR="00887AB9" w:rsidRDefault="00887AB9" w:rsidP="00887AB9">
      <w:pPr>
        <w:pStyle w:val="NoSpacing"/>
        <w:rPr>
          <w:rFonts w:cs="Times New Roman"/>
          <w:szCs w:val="24"/>
        </w:rPr>
      </w:pPr>
    </w:p>
    <w:p w14:paraId="15FC2152" w14:textId="77777777" w:rsidR="00887AB9" w:rsidRDefault="00887AB9" w:rsidP="00887A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Feb.1444</w:t>
      </w:r>
      <w:r>
        <w:rPr>
          <w:rFonts w:cs="Times New Roman"/>
          <w:szCs w:val="24"/>
        </w:rPr>
        <w:tab/>
        <w:t>Administration of his lands and possessions was granted.   (W.Y.R. p.176)</w:t>
      </w:r>
    </w:p>
    <w:p w14:paraId="04970FEC" w14:textId="77777777" w:rsidR="00887AB9" w:rsidRDefault="00887AB9" w:rsidP="00887AB9">
      <w:pPr>
        <w:pStyle w:val="NoSpacing"/>
        <w:rPr>
          <w:rFonts w:cs="Times New Roman"/>
          <w:szCs w:val="24"/>
        </w:rPr>
      </w:pPr>
    </w:p>
    <w:p w14:paraId="324A8F00" w14:textId="77777777" w:rsidR="00887AB9" w:rsidRDefault="00887AB9" w:rsidP="00887AB9">
      <w:pPr>
        <w:pStyle w:val="NoSpacing"/>
        <w:rPr>
          <w:rFonts w:cs="Times New Roman"/>
          <w:szCs w:val="24"/>
        </w:rPr>
      </w:pPr>
    </w:p>
    <w:p w14:paraId="715CCAAA" w14:textId="77777777" w:rsidR="00887AB9" w:rsidRDefault="00887AB9" w:rsidP="00887A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76CA0A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26745" w14:textId="77777777" w:rsidR="00887AB9" w:rsidRDefault="00887AB9" w:rsidP="009139A6">
      <w:r>
        <w:separator/>
      </w:r>
    </w:p>
  </w:endnote>
  <w:endnote w:type="continuationSeparator" w:id="0">
    <w:p w14:paraId="07350745" w14:textId="77777777" w:rsidR="00887AB9" w:rsidRDefault="00887A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1A3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5C0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60E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E9F89" w14:textId="77777777" w:rsidR="00887AB9" w:rsidRDefault="00887AB9" w:rsidP="009139A6">
      <w:r>
        <w:separator/>
      </w:r>
    </w:p>
  </w:footnote>
  <w:footnote w:type="continuationSeparator" w:id="0">
    <w:p w14:paraId="73C2B21C" w14:textId="77777777" w:rsidR="00887AB9" w:rsidRDefault="00887A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6F7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555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867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B9"/>
    <w:rsid w:val="000666E0"/>
    <w:rsid w:val="001C5947"/>
    <w:rsid w:val="002510B7"/>
    <w:rsid w:val="00270799"/>
    <w:rsid w:val="005C130B"/>
    <w:rsid w:val="00826F5C"/>
    <w:rsid w:val="00887AB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5B30"/>
  <w15:chartTrackingRefBased/>
  <w15:docId w15:val="{9074879C-E38C-47F9-B480-24ED3C7F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2024-07-06T16:34:00Z</dcterms:created>
  <dcterms:modified xsi:type="dcterms:W3CDTF">2024-07-06T16:35:00Z</dcterms:modified>
</cp:coreProperties>
</file>