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36EAD" w14:textId="77777777" w:rsidR="00BB2F53" w:rsidRDefault="00BB2F53" w:rsidP="00BB2F53">
      <w:pPr>
        <w:pStyle w:val="NoSpacing"/>
      </w:pPr>
      <w:r>
        <w:rPr>
          <w:u w:val="single"/>
        </w:rPr>
        <w:t>Thomas WALKER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63D9AD8D" w14:textId="77777777" w:rsidR="00BB2F53" w:rsidRDefault="00BB2F53" w:rsidP="00BB2F53">
      <w:pPr>
        <w:pStyle w:val="NoSpacing"/>
      </w:pPr>
      <w:r>
        <w:t>of London. Grocer.</w:t>
      </w:r>
    </w:p>
    <w:p w14:paraId="30E3D7BC" w14:textId="77777777" w:rsidR="00BB2F53" w:rsidRDefault="00BB2F53" w:rsidP="00BB2F53">
      <w:pPr>
        <w:pStyle w:val="NoSpacing"/>
      </w:pPr>
    </w:p>
    <w:p w14:paraId="2FD81526" w14:textId="77777777" w:rsidR="00BB2F53" w:rsidRDefault="00BB2F53" w:rsidP="00BB2F53">
      <w:pPr>
        <w:pStyle w:val="NoSpacing"/>
      </w:pPr>
    </w:p>
    <w:p w14:paraId="0FB02215" w14:textId="77777777" w:rsidR="00BB2F53" w:rsidRDefault="00BB2F53" w:rsidP="00BB2F53">
      <w:pPr>
        <w:pStyle w:val="NoSpacing"/>
      </w:pPr>
      <w:r>
        <w:t>19 Feb.1485</w:t>
      </w:r>
      <w:r>
        <w:tab/>
        <w:t xml:space="preserve">He, Richard </w:t>
      </w:r>
      <w:proofErr w:type="spellStart"/>
      <w:r>
        <w:t>Rowlowe</w:t>
      </w:r>
      <w:proofErr w:type="spellEnd"/>
      <w:r>
        <w:t xml:space="preserve"> of London, grocer(q.v.), Richard Dunce of London,</w:t>
      </w:r>
    </w:p>
    <w:p w14:paraId="731839D8" w14:textId="77777777" w:rsidR="00BB2F53" w:rsidRDefault="00BB2F53" w:rsidP="00BB2F53">
      <w:pPr>
        <w:pStyle w:val="NoSpacing"/>
      </w:pPr>
      <w:r>
        <w:tab/>
      </w:r>
      <w:r>
        <w:tab/>
        <w:t xml:space="preserve">grocer(q.v.), and Robert </w:t>
      </w:r>
      <w:proofErr w:type="spellStart"/>
      <w:r>
        <w:t>Hervile</w:t>
      </w:r>
      <w:proofErr w:type="spellEnd"/>
      <w:r>
        <w:t xml:space="preserve"> of London, mercer(q.v.), appeared before</w:t>
      </w:r>
    </w:p>
    <w:p w14:paraId="037018D8" w14:textId="77777777" w:rsidR="00BB2F53" w:rsidRDefault="00BB2F53" w:rsidP="00BB2F53">
      <w:pPr>
        <w:pStyle w:val="NoSpacing"/>
      </w:pPr>
      <w:r>
        <w:tab/>
      </w:r>
      <w:r>
        <w:tab/>
        <w:t xml:space="preserve">Thomas Hill, the Mayor(q.v.), and the Aldermen, and </w:t>
      </w:r>
      <w:proofErr w:type="gramStart"/>
      <w:r>
        <w:t>entered into</w:t>
      </w:r>
      <w:proofErr w:type="gramEnd"/>
      <w:r>
        <w:t xml:space="preserve"> a bond</w:t>
      </w:r>
    </w:p>
    <w:p w14:paraId="7E75D63B" w14:textId="77777777" w:rsidR="00BB2F53" w:rsidRDefault="00BB2F53" w:rsidP="00BB2F53">
      <w:pPr>
        <w:pStyle w:val="NoSpacing"/>
      </w:pPr>
      <w:r>
        <w:tab/>
      </w:r>
      <w:r>
        <w:tab/>
        <w:t xml:space="preserve">with William </w:t>
      </w:r>
      <w:proofErr w:type="spellStart"/>
      <w:r>
        <w:t>Purches</w:t>
      </w:r>
      <w:proofErr w:type="spellEnd"/>
      <w:r>
        <w:t>, the Chamberlain(q.v.), for the payment of £20</w:t>
      </w:r>
    </w:p>
    <w:p w14:paraId="09A88561" w14:textId="77777777" w:rsidR="00BB2F53" w:rsidRDefault="00BB2F53" w:rsidP="00BB2F53">
      <w:pPr>
        <w:pStyle w:val="NoSpacing"/>
      </w:pPr>
      <w:r>
        <w:tab/>
      </w:r>
      <w:r>
        <w:tab/>
        <w:t xml:space="preserve">into the Chamber by Richard </w:t>
      </w:r>
      <w:proofErr w:type="spellStart"/>
      <w:r>
        <w:t>Rowlowe</w:t>
      </w:r>
      <w:proofErr w:type="spellEnd"/>
      <w:r>
        <w:t>(q.v.) to the use of Richard, son of</w:t>
      </w:r>
    </w:p>
    <w:p w14:paraId="21119C1A" w14:textId="77777777" w:rsidR="00BB2F53" w:rsidRDefault="00BB2F53" w:rsidP="00BB2F53">
      <w:pPr>
        <w:pStyle w:val="NoSpacing"/>
      </w:pPr>
      <w:r>
        <w:tab/>
      </w:r>
      <w:r>
        <w:tab/>
        <w:t>the late John Fowler, butcher(q.v.).</w:t>
      </w:r>
    </w:p>
    <w:p w14:paraId="3B9E5E53" w14:textId="77777777" w:rsidR="00BB2F53" w:rsidRDefault="00BB2F53" w:rsidP="00BB2F53">
      <w:pPr>
        <w:pStyle w:val="NoSpacing"/>
      </w:pPr>
      <w:r>
        <w:tab/>
      </w:r>
      <w:r>
        <w:tab/>
        <w:t>(“Calendar of Letter-Books of the City of London: L” folio 203)</w:t>
      </w:r>
    </w:p>
    <w:p w14:paraId="45955791" w14:textId="77777777" w:rsidR="00BB2F53" w:rsidRDefault="00BB2F53" w:rsidP="00BB2F53">
      <w:pPr>
        <w:pStyle w:val="NoSpacing"/>
      </w:pPr>
    </w:p>
    <w:p w14:paraId="0D4D1F1C" w14:textId="77777777" w:rsidR="00BB2F53" w:rsidRDefault="00BB2F53" w:rsidP="00BB2F53">
      <w:pPr>
        <w:pStyle w:val="NoSpacing"/>
      </w:pPr>
    </w:p>
    <w:p w14:paraId="62AF28F2" w14:textId="77777777" w:rsidR="00BB2F53" w:rsidRDefault="00BB2F53" w:rsidP="00BB2F53">
      <w:pPr>
        <w:pStyle w:val="NoSpacing"/>
      </w:pPr>
      <w:r>
        <w:t>22 April 2019</w:t>
      </w:r>
    </w:p>
    <w:p w14:paraId="4302A8AE" w14:textId="77777777" w:rsidR="006B2F86" w:rsidRPr="00E71FC3" w:rsidRDefault="00BB2F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E0BF7" w14:textId="77777777" w:rsidR="00BB2F53" w:rsidRDefault="00BB2F53" w:rsidP="00E71FC3">
      <w:pPr>
        <w:spacing w:after="0" w:line="240" w:lineRule="auto"/>
      </w:pPr>
      <w:r>
        <w:separator/>
      </w:r>
    </w:p>
  </w:endnote>
  <w:endnote w:type="continuationSeparator" w:id="0">
    <w:p w14:paraId="7A3688FB" w14:textId="77777777" w:rsidR="00BB2F53" w:rsidRDefault="00BB2F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F3C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E05D5" w14:textId="77777777" w:rsidR="00BB2F53" w:rsidRDefault="00BB2F53" w:rsidP="00E71FC3">
      <w:pPr>
        <w:spacing w:after="0" w:line="240" w:lineRule="auto"/>
      </w:pPr>
      <w:r>
        <w:separator/>
      </w:r>
    </w:p>
  </w:footnote>
  <w:footnote w:type="continuationSeparator" w:id="0">
    <w:p w14:paraId="5A043497" w14:textId="77777777" w:rsidR="00BB2F53" w:rsidRDefault="00BB2F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53"/>
    <w:rsid w:val="001A7C09"/>
    <w:rsid w:val="00577BD5"/>
    <w:rsid w:val="00656CBA"/>
    <w:rsid w:val="006A1F77"/>
    <w:rsid w:val="00733BE7"/>
    <w:rsid w:val="00AB52E8"/>
    <w:rsid w:val="00B16D3F"/>
    <w:rsid w:val="00BB2F5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A5D5"/>
  <w15:chartTrackingRefBased/>
  <w15:docId w15:val="{C4CFFBDD-DB95-4708-8EEB-469CE400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2019-05-15T20:42:00Z</dcterms:created>
  <dcterms:modified xsi:type="dcterms:W3CDTF">2019-05-15T20:42:00Z</dcterms:modified>
</cp:coreProperties>
</file>