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85C70" w14:textId="77777777" w:rsidR="009B581F" w:rsidRDefault="009B581F" w:rsidP="009B581F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Thomas WALKER</w:t>
      </w:r>
      <w:r>
        <w:t xml:space="preserve">       (fl.1483)</w:t>
      </w:r>
    </w:p>
    <w:p w14:paraId="35AF0F34" w14:textId="77777777" w:rsidR="009B581F" w:rsidRDefault="009B581F" w:rsidP="009B581F">
      <w:pPr>
        <w:pStyle w:val="NoSpacing"/>
        <w:tabs>
          <w:tab w:val="left" w:pos="720"/>
          <w:tab w:val="left" w:pos="1440"/>
        </w:tabs>
      </w:pPr>
      <w:r>
        <w:t>of Leeds, West Riding of Yorkshire. Weaver.</w:t>
      </w:r>
    </w:p>
    <w:p w14:paraId="17E7018E" w14:textId="77777777" w:rsidR="009B581F" w:rsidRDefault="009B581F" w:rsidP="009B581F">
      <w:pPr>
        <w:pStyle w:val="NoSpacing"/>
        <w:tabs>
          <w:tab w:val="left" w:pos="720"/>
          <w:tab w:val="left" w:pos="1440"/>
        </w:tabs>
      </w:pPr>
    </w:p>
    <w:p w14:paraId="143358E4" w14:textId="77777777" w:rsidR="009B581F" w:rsidRDefault="009B581F" w:rsidP="009B581F">
      <w:pPr>
        <w:pStyle w:val="NoSpacing"/>
        <w:tabs>
          <w:tab w:val="left" w:pos="720"/>
          <w:tab w:val="left" w:pos="1440"/>
        </w:tabs>
      </w:pPr>
    </w:p>
    <w:p w14:paraId="10E5CE11" w14:textId="77777777" w:rsidR="009B581F" w:rsidRDefault="009B581F" w:rsidP="009B581F">
      <w:pPr>
        <w:pStyle w:val="NoSpacing"/>
        <w:tabs>
          <w:tab w:val="left" w:pos="720"/>
          <w:tab w:val="left" w:pos="1440"/>
        </w:tabs>
        <w:ind w:left="1440" w:hanging="1440"/>
      </w:pPr>
      <w:r>
        <w:tab/>
        <w:t>1483</w:t>
      </w:r>
      <w:r>
        <w:tab/>
        <w:t xml:space="preserve">Richard de </w:t>
      </w:r>
      <w:proofErr w:type="spellStart"/>
      <w:r>
        <w:t>Ledes</w:t>
      </w:r>
      <w:proofErr w:type="spellEnd"/>
      <w:r>
        <w:t>, Prior of Monk Bretton(q.v.), brought a plaint of debt</w:t>
      </w:r>
    </w:p>
    <w:p w14:paraId="5B1F0E3B" w14:textId="77777777" w:rsidR="009B581F" w:rsidRDefault="009B581F" w:rsidP="009B581F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against him, John Walker of Leeds(q.v.), John </w:t>
      </w:r>
      <w:proofErr w:type="spellStart"/>
      <w:r>
        <w:t>Houseley</w:t>
      </w:r>
      <w:proofErr w:type="spellEnd"/>
      <w:r>
        <w:t xml:space="preserve"> of Ecclesfield(q.v.),</w:t>
      </w:r>
    </w:p>
    <w:p w14:paraId="5171E624" w14:textId="77777777" w:rsidR="009B581F" w:rsidRDefault="009B581F" w:rsidP="009B581F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Thomas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 xml:space="preserve">(q.v.) and John </w:t>
      </w:r>
      <w:proofErr w:type="spellStart"/>
      <w:r>
        <w:t>Crosseley</w:t>
      </w:r>
      <w:proofErr w:type="spellEnd"/>
      <w:r>
        <w:t xml:space="preserve"> of </w:t>
      </w:r>
      <w:proofErr w:type="spellStart"/>
      <w:r>
        <w:t>Honley</w:t>
      </w:r>
      <w:proofErr w:type="spellEnd"/>
      <w:r>
        <w:t>(q.v.).</w:t>
      </w:r>
    </w:p>
    <w:p w14:paraId="1996E4D2" w14:textId="77777777" w:rsidR="009B581F" w:rsidRDefault="009B581F" w:rsidP="009B581F">
      <w:pPr>
        <w:pStyle w:val="NoSpacing"/>
        <w:tabs>
          <w:tab w:val="left" w:pos="720"/>
          <w:tab w:val="left" w:pos="1440"/>
          <w:tab w:val="left" w:pos="8295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</w:t>
      </w:r>
      <w:r>
        <w:t>)</w:t>
      </w:r>
    </w:p>
    <w:p w14:paraId="4CD51BCA" w14:textId="77777777" w:rsidR="009B581F" w:rsidRDefault="009B581F" w:rsidP="009B581F">
      <w:pPr>
        <w:pStyle w:val="NoSpacing"/>
        <w:tabs>
          <w:tab w:val="left" w:pos="720"/>
          <w:tab w:val="left" w:pos="1440"/>
        </w:tabs>
        <w:ind w:left="1440" w:hanging="1440"/>
      </w:pPr>
    </w:p>
    <w:p w14:paraId="2697E382" w14:textId="77777777" w:rsidR="009B581F" w:rsidRDefault="009B581F" w:rsidP="009B581F">
      <w:pPr>
        <w:pStyle w:val="NoSpacing"/>
        <w:tabs>
          <w:tab w:val="left" w:pos="720"/>
          <w:tab w:val="left" w:pos="1440"/>
        </w:tabs>
        <w:ind w:left="1440" w:hanging="1440"/>
      </w:pPr>
    </w:p>
    <w:p w14:paraId="2BFFC4E0" w14:textId="77777777" w:rsidR="009B581F" w:rsidRDefault="009B581F" w:rsidP="009B581F">
      <w:pPr>
        <w:pStyle w:val="NoSpacing"/>
        <w:tabs>
          <w:tab w:val="left" w:pos="720"/>
          <w:tab w:val="left" w:pos="1440"/>
        </w:tabs>
        <w:ind w:left="1440" w:hanging="1440"/>
      </w:pPr>
      <w:r>
        <w:t>7 December 2019</w:t>
      </w:r>
    </w:p>
    <w:p w14:paraId="0E308644" w14:textId="77777777" w:rsidR="006B2F86" w:rsidRPr="00E71FC3" w:rsidRDefault="009B58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17FF2" w14:textId="77777777" w:rsidR="009B581F" w:rsidRDefault="009B581F" w:rsidP="00E71FC3">
      <w:pPr>
        <w:spacing w:after="0" w:line="240" w:lineRule="auto"/>
      </w:pPr>
      <w:r>
        <w:separator/>
      </w:r>
    </w:p>
  </w:endnote>
  <w:endnote w:type="continuationSeparator" w:id="0">
    <w:p w14:paraId="625B9B75" w14:textId="77777777" w:rsidR="009B581F" w:rsidRDefault="009B58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AE71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CC814" w14:textId="77777777" w:rsidR="009B581F" w:rsidRDefault="009B581F" w:rsidP="00E71FC3">
      <w:pPr>
        <w:spacing w:after="0" w:line="240" w:lineRule="auto"/>
      </w:pPr>
      <w:r>
        <w:separator/>
      </w:r>
    </w:p>
  </w:footnote>
  <w:footnote w:type="continuationSeparator" w:id="0">
    <w:p w14:paraId="4AFF1EF3" w14:textId="77777777" w:rsidR="009B581F" w:rsidRDefault="009B58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1F"/>
    <w:rsid w:val="001A7C09"/>
    <w:rsid w:val="00577BD5"/>
    <w:rsid w:val="006A1F77"/>
    <w:rsid w:val="00733BE7"/>
    <w:rsid w:val="009B581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A26BD"/>
  <w15:chartTrackingRefBased/>
  <w15:docId w15:val="{451627BB-6081-40C7-AEE2-D9749216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B5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2019-12-21T21:12:00Z</dcterms:created>
  <dcterms:modified xsi:type="dcterms:W3CDTF">2019-12-21T21:14:00Z</dcterms:modified>
</cp:coreProperties>
</file>