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AC409" w14:textId="77777777" w:rsidR="008C44B9" w:rsidRDefault="008C44B9" w:rsidP="008C4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Thomas WALKER (alias </w:t>
      </w:r>
      <w:proofErr w:type="gramStart"/>
      <w:r>
        <w:rPr>
          <w:rFonts w:ascii="Times New Roman" w:hAnsi="Times New Roman" w:cs="Times New Roman"/>
          <w:u w:val="single"/>
        </w:rPr>
        <w:t>FERMER)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14:paraId="5C1F8082" w14:textId="77777777" w:rsidR="008C44B9" w:rsidRDefault="008C44B9" w:rsidP="008C4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Charlton, Wiltshire. Husbandman.</w:t>
      </w:r>
    </w:p>
    <w:p w14:paraId="3F91E301" w14:textId="77777777" w:rsidR="008C44B9" w:rsidRDefault="008C44B9" w:rsidP="008C44B9">
      <w:pPr>
        <w:rPr>
          <w:rFonts w:ascii="Times New Roman" w:hAnsi="Times New Roman" w:cs="Times New Roman"/>
        </w:rPr>
      </w:pPr>
    </w:p>
    <w:p w14:paraId="5ABE66CB" w14:textId="77777777" w:rsidR="008C44B9" w:rsidRDefault="008C44B9" w:rsidP="008C44B9">
      <w:pPr>
        <w:rPr>
          <w:rFonts w:ascii="Times New Roman" w:hAnsi="Times New Roman" w:cs="Times New Roman"/>
        </w:rPr>
      </w:pPr>
    </w:p>
    <w:p w14:paraId="557A53E2" w14:textId="77777777" w:rsidR="008C44B9" w:rsidRDefault="008C44B9" w:rsidP="008C4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Robles(q.v.) brought a plaint of debt against him.</w:t>
      </w:r>
    </w:p>
    <w:p w14:paraId="50F0F2A5" w14:textId="77777777" w:rsidR="008C44B9" w:rsidRDefault="008C44B9" w:rsidP="008C44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6999336" w14:textId="77777777" w:rsidR="008C44B9" w:rsidRDefault="008C44B9" w:rsidP="008C44B9">
      <w:pPr>
        <w:rPr>
          <w:rFonts w:ascii="Times New Roman" w:hAnsi="Times New Roman" w:cs="Times New Roman"/>
        </w:rPr>
      </w:pPr>
    </w:p>
    <w:p w14:paraId="0CB14E58" w14:textId="77777777" w:rsidR="008C44B9" w:rsidRDefault="008C44B9" w:rsidP="008C44B9">
      <w:pPr>
        <w:rPr>
          <w:rFonts w:ascii="Times New Roman" w:hAnsi="Times New Roman" w:cs="Times New Roman"/>
        </w:rPr>
      </w:pPr>
    </w:p>
    <w:p w14:paraId="3752E4BD" w14:textId="091743A3" w:rsidR="006B2F86" w:rsidRPr="00E71FC3" w:rsidRDefault="008C44B9" w:rsidP="008C44B9">
      <w:pPr>
        <w:pStyle w:val="NoSpacing"/>
      </w:pPr>
      <w:r>
        <w:t>29 November 2018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FB241" w14:textId="77777777" w:rsidR="008C44B9" w:rsidRDefault="008C44B9" w:rsidP="00E71FC3">
      <w:r>
        <w:separator/>
      </w:r>
    </w:p>
  </w:endnote>
  <w:endnote w:type="continuationSeparator" w:id="0">
    <w:p w14:paraId="631A8F68" w14:textId="77777777" w:rsidR="008C44B9" w:rsidRDefault="008C44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940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DE77A" w14:textId="77777777" w:rsidR="008C44B9" w:rsidRDefault="008C44B9" w:rsidP="00E71FC3">
      <w:r>
        <w:separator/>
      </w:r>
    </w:p>
  </w:footnote>
  <w:footnote w:type="continuationSeparator" w:id="0">
    <w:p w14:paraId="256349E6" w14:textId="77777777" w:rsidR="008C44B9" w:rsidRDefault="008C44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B9"/>
    <w:rsid w:val="001A7C09"/>
    <w:rsid w:val="00577BD5"/>
    <w:rsid w:val="00656CBA"/>
    <w:rsid w:val="006A1F77"/>
    <w:rsid w:val="00733BE7"/>
    <w:rsid w:val="008C44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FEEF3"/>
  <w15:chartTrackingRefBased/>
  <w15:docId w15:val="{499BF6D6-A860-46EA-9BAB-6B042260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4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44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2018-12-01T14:29:00Z</dcterms:created>
  <dcterms:modified xsi:type="dcterms:W3CDTF">2018-12-01T14:30:00Z</dcterms:modified>
</cp:coreProperties>
</file>