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83A94" w14:textId="77777777" w:rsidR="00B45271" w:rsidRDefault="00B45271" w:rsidP="00B452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WALKER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EFBFFE7" w14:textId="77777777" w:rsidR="00B45271" w:rsidRDefault="00B45271" w:rsidP="00B452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Bolton Percy, West Riding of Yorkshire. Yeoman.</w:t>
      </w:r>
    </w:p>
    <w:p w14:paraId="04952D58" w14:textId="77777777" w:rsidR="00B45271" w:rsidRDefault="00B45271" w:rsidP="00B45271">
      <w:pPr>
        <w:rPr>
          <w:rFonts w:ascii="Times New Roman" w:hAnsi="Times New Roman" w:cs="Times New Roman"/>
        </w:rPr>
      </w:pPr>
    </w:p>
    <w:p w14:paraId="69F93613" w14:textId="77777777" w:rsidR="00B45271" w:rsidRDefault="00B45271" w:rsidP="00B45271">
      <w:pPr>
        <w:rPr>
          <w:rFonts w:ascii="Times New Roman" w:hAnsi="Times New Roman" w:cs="Times New Roman"/>
        </w:rPr>
      </w:pPr>
    </w:p>
    <w:p w14:paraId="189C5E15" w14:textId="77777777" w:rsidR="00B45271" w:rsidRDefault="00B45271" w:rsidP="00B452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Henry Barker(q.v.) and William </w:t>
      </w:r>
      <w:proofErr w:type="spellStart"/>
      <w:r>
        <w:rPr>
          <w:rFonts w:ascii="Times New Roman" w:hAnsi="Times New Roman" w:cs="Times New Roman"/>
        </w:rPr>
        <w:t>Broket</w:t>
      </w:r>
      <w:proofErr w:type="spellEnd"/>
      <w:r>
        <w:rPr>
          <w:rFonts w:ascii="Times New Roman" w:hAnsi="Times New Roman" w:cs="Times New Roman"/>
        </w:rPr>
        <w:t xml:space="preserve"> of Appleton-le-Moors(q.v.) made </w:t>
      </w:r>
    </w:p>
    <w:p w14:paraId="41D203AD" w14:textId="77777777" w:rsidR="00B45271" w:rsidRDefault="00B45271" w:rsidP="00B452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 plaint of debt against Richard </w:t>
      </w:r>
      <w:proofErr w:type="spellStart"/>
      <w:r>
        <w:rPr>
          <w:rFonts w:ascii="Times New Roman" w:hAnsi="Times New Roman" w:cs="Times New Roman"/>
        </w:rPr>
        <w:t>Machon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Barnby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Worlyngton</w:t>
      </w:r>
      <w:proofErr w:type="spellEnd"/>
    </w:p>
    <w:p w14:paraId="30E3D898" w14:textId="77777777" w:rsidR="00B45271" w:rsidRDefault="00B45271" w:rsidP="00B452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Kirkeby</w:t>
      </w:r>
      <w:proofErr w:type="spellEnd"/>
      <w:r>
        <w:rPr>
          <w:rFonts w:ascii="Times New Roman" w:hAnsi="Times New Roman" w:cs="Times New Roman"/>
        </w:rPr>
        <w:t xml:space="preserve"> by Wharfe(q.v.), William Barker of </w:t>
      </w:r>
      <w:proofErr w:type="spellStart"/>
      <w:r>
        <w:rPr>
          <w:rFonts w:ascii="Times New Roman" w:hAnsi="Times New Roman" w:cs="Times New Roman"/>
        </w:rPr>
        <w:t>Toulston</w:t>
      </w:r>
      <w:proofErr w:type="spellEnd"/>
      <w:r>
        <w:rPr>
          <w:rFonts w:ascii="Times New Roman" w:hAnsi="Times New Roman" w:cs="Times New Roman"/>
        </w:rPr>
        <w:t>(q.v.) and Richard</w:t>
      </w:r>
    </w:p>
    <w:p w14:paraId="2FF90368" w14:textId="77777777" w:rsidR="00B45271" w:rsidRDefault="00B45271" w:rsidP="00B452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Preston of Moorhouse(q.v.).</w:t>
      </w:r>
    </w:p>
    <w:p w14:paraId="7F046B7E" w14:textId="77777777" w:rsidR="00B45271" w:rsidRDefault="00B45271" w:rsidP="00B452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79CC23F" w14:textId="77777777" w:rsidR="00B45271" w:rsidRDefault="00B45271" w:rsidP="00B45271">
      <w:pPr>
        <w:rPr>
          <w:rFonts w:ascii="Times New Roman" w:hAnsi="Times New Roman" w:cs="Times New Roman"/>
        </w:rPr>
      </w:pPr>
    </w:p>
    <w:p w14:paraId="03D4E64C" w14:textId="77777777" w:rsidR="00B45271" w:rsidRDefault="00B45271" w:rsidP="00B45271">
      <w:pPr>
        <w:rPr>
          <w:rFonts w:ascii="Times New Roman" w:hAnsi="Times New Roman" w:cs="Times New Roman"/>
        </w:rPr>
      </w:pPr>
    </w:p>
    <w:p w14:paraId="1993AB4F" w14:textId="77777777" w:rsidR="00B45271" w:rsidRDefault="00B45271" w:rsidP="00B452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March 2019</w:t>
      </w:r>
    </w:p>
    <w:p w14:paraId="0F4B7F0E" w14:textId="77777777" w:rsidR="006B2F86" w:rsidRPr="00E71FC3" w:rsidRDefault="00B4527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66256" w14:textId="77777777" w:rsidR="00B45271" w:rsidRDefault="00B45271" w:rsidP="00E71FC3">
      <w:r>
        <w:separator/>
      </w:r>
    </w:p>
  </w:endnote>
  <w:endnote w:type="continuationSeparator" w:id="0">
    <w:p w14:paraId="3F434ED3" w14:textId="77777777" w:rsidR="00B45271" w:rsidRDefault="00B4527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06B8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5FFD2" w14:textId="77777777" w:rsidR="00B45271" w:rsidRDefault="00B45271" w:rsidP="00E71FC3">
      <w:r>
        <w:separator/>
      </w:r>
    </w:p>
  </w:footnote>
  <w:footnote w:type="continuationSeparator" w:id="0">
    <w:p w14:paraId="5F4AB735" w14:textId="77777777" w:rsidR="00B45271" w:rsidRDefault="00B4527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271"/>
    <w:rsid w:val="001A7C09"/>
    <w:rsid w:val="00577BD5"/>
    <w:rsid w:val="00656CBA"/>
    <w:rsid w:val="006A1F77"/>
    <w:rsid w:val="00733BE7"/>
    <w:rsid w:val="00AB52E8"/>
    <w:rsid w:val="00B16D3F"/>
    <w:rsid w:val="00B45271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1AD1D"/>
  <w15:chartTrackingRefBased/>
  <w15:docId w15:val="{54CC8BFF-87BF-468F-A788-3CD07F51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527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452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2019-03-19T16:44:00Z</dcterms:created>
  <dcterms:modified xsi:type="dcterms:W3CDTF">2019-03-19T16:44:00Z</dcterms:modified>
</cp:coreProperties>
</file>