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34E01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WALKER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3E644844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2835329E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BE3B00B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8E544E8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5E912084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099568D" w14:textId="77777777" w:rsidR="004C4C18" w:rsidRDefault="004C4C18" w:rsidP="004C4C18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59A1699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61A7F9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75F03B" w14:textId="77777777" w:rsidR="004C4C18" w:rsidRDefault="004C4C18" w:rsidP="004C4C1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4 December 2022</w:t>
      </w:r>
    </w:p>
    <w:p w14:paraId="4A727F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03296" w14:textId="77777777" w:rsidR="004C4C18" w:rsidRDefault="004C4C18" w:rsidP="009139A6">
      <w:r>
        <w:separator/>
      </w:r>
    </w:p>
  </w:endnote>
  <w:endnote w:type="continuationSeparator" w:id="0">
    <w:p w14:paraId="2264D2F2" w14:textId="77777777" w:rsidR="004C4C18" w:rsidRDefault="004C4C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808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DC8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36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5A157" w14:textId="77777777" w:rsidR="004C4C18" w:rsidRDefault="004C4C18" w:rsidP="009139A6">
      <w:r>
        <w:separator/>
      </w:r>
    </w:p>
  </w:footnote>
  <w:footnote w:type="continuationSeparator" w:id="0">
    <w:p w14:paraId="02F24149" w14:textId="77777777" w:rsidR="004C4C18" w:rsidRDefault="004C4C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87B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EA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8E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18"/>
    <w:rsid w:val="000666E0"/>
    <w:rsid w:val="002510B7"/>
    <w:rsid w:val="004C4C1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DA40"/>
  <w15:chartTrackingRefBased/>
  <w15:docId w15:val="{B6372438-DF81-4E00-A623-A60EA02D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C1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2023-08-13T21:06:00Z</dcterms:created>
  <dcterms:modified xsi:type="dcterms:W3CDTF">2023-08-13T21:06:00Z</dcterms:modified>
</cp:coreProperties>
</file>