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059" w:rsidRDefault="00B63059" w:rsidP="00B63059">
      <w:pPr>
        <w:pStyle w:val="NoSpacing"/>
      </w:pPr>
      <w:r>
        <w:rPr>
          <w:u w:val="single"/>
        </w:rPr>
        <w:t>Thomas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63059" w:rsidRDefault="00B63059" w:rsidP="00B63059">
      <w:pPr>
        <w:pStyle w:val="NoSpacing"/>
      </w:pPr>
    </w:p>
    <w:p w:rsidR="00B63059" w:rsidRDefault="00B63059" w:rsidP="00B63059">
      <w:pPr>
        <w:pStyle w:val="NoSpacing"/>
      </w:pPr>
    </w:p>
    <w:p w:rsidR="00B63059" w:rsidRDefault="00B63059" w:rsidP="00B63059">
      <w:pPr>
        <w:pStyle w:val="NoSpacing"/>
      </w:pPr>
      <w:r>
        <w:t xml:space="preserve">  6 Nov.1420</w:t>
      </w:r>
      <w:r>
        <w:tab/>
        <w:t>He was a juror on the inquisition post mortem held in Chipping Norton,</w:t>
      </w:r>
    </w:p>
    <w:p w:rsidR="00B63059" w:rsidRDefault="00B63059" w:rsidP="00B63059">
      <w:pPr>
        <w:pStyle w:val="NoSpacing"/>
      </w:pPr>
      <w:r>
        <w:tab/>
      </w:r>
      <w:r>
        <w:tab/>
        <w:t>Oxfordshire, into land of the late Philippa Swinburne(q.v.).</w:t>
      </w:r>
    </w:p>
    <w:p w:rsidR="00B63059" w:rsidRDefault="00B63059" w:rsidP="00B630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21-443)</w:t>
      </w:r>
    </w:p>
    <w:p w:rsidR="00B63059" w:rsidRDefault="00B63059" w:rsidP="00B63059">
      <w:pPr>
        <w:pStyle w:val="NoSpacing"/>
      </w:pPr>
    </w:p>
    <w:p w:rsidR="00B63059" w:rsidRDefault="00B63059" w:rsidP="00B63059">
      <w:pPr>
        <w:pStyle w:val="NoSpacing"/>
      </w:pPr>
    </w:p>
    <w:p w:rsidR="00B63059" w:rsidRPr="00B4782C" w:rsidRDefault="00B63059" w:rsidP="00B63059">
      <w:pPr>
        <w:pStyle w:val="NoSpacing"/>
      </w:pPr>
      <w:r>
        <w:t>6 July 2016</w:t>
      </w:r>
    </w:p>
    <w:p w:rsidR="006B2F86" w:rsidRPr="00B63059" w:rsidRDefault="00B63059" w:rsidP="00E71FC3">
      <w:pPr>
        <w:pStyle w:val="NoSpacing"/>
      </w:pPr>
      <w:bookmarkStart w:id="0" w:name="_GoBack"/>
      <w:bookmarkEnd w:id="0"/>
    </w:p>
    <w:sectPr w:rsidR="006B2F86" w:rsidRPr="00B630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059" w:rsidRDefault="00B63059" w:rsidP="00E71FC3">
      <w:pPr>
        <w:spacing w:after="0" w:line="240" w:lineRule="auto"/>
      </w:pPr>
      <w:r>
        <w:separator/>
      </w:r>
    </w:p>
  </w:endnote>
  <w:endnote w:type="continuationSeparator" w:id="0">
    <w:p w:rsidR="00B63059" w:rsidRDefault="00B630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059" w:rsidRDefault="00B63059" w:rsidP="00E71FC3">
      <w:pPr>
        <w:spacing w:after="0" w:line="240" w:lineRule="auto"/>
      </w:pPr>
      <w:r>
        <w:separator/>
      </w:r>
    </w:p>
  </w:footnote>
  <w:footnote w:type="continuationSeparator" w:id="0">
    <w:p w:rsidR="00B63059" w:rsidRDefault="00B630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59"/>
    <w:rsid w:val="001A7C09"/>
    <w:rsid w:val="00733BE7"/>
    <w:rsid w:val="00AB52E8"/>
    <w:rsid w:val="00B16D3F"/>
    <w:rsid w:val="00B6305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986D4"/>
  <w15:chartTrackingRefBased/>
  <w15:docId w15:val="{876251BF-F19C-4888-A1E0-C84E54497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2016-07-06T20:33:00Z</dcterms:created>
  <dcterms:modified xsi:type="dcterms:W3CDTF">2016-07-06T20:33:00Z</dcterms:modified>
</cp:coreProperties>
</file>