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B76" w:rsidRDefault="00175B76" w:rsidP="00175B76">
      <w:pPr>
        <w:pStyle w:val="NoSpacing"/>
      </w:pPr>
      <w:r>
        <w:rPr>
          <w:u w:val="single"/>
        </w:rPr>
        <w:t>Thomas WALKER</w:t>
      </w:r>
      <w:r>
        <w:t xml:space="preserve">      (fl.1400)</w:t>
      </w:r>
    </w:p>
    <w:p w:rsidR="00175B76" w:rsidRDefault="00175B76" w:rsidP="00175B76">
      <w:pPr>
        <w:pStyle w:val="NoSpacing"/>
      </w:pPr>
    </w:p>
    <w:p w:rsidR="00175B76" w:rsidRDefault="00175B76" w:rsidP="00175B76">
      <w:pPr>
        <w:pStyle w:val="NoSpacing"/>
      </w:pPr>
    </w:p>
    <w:p w:rsidR="00175B76" w:rsidRDefault="00175B76" w:rsidP="00175B76">
      <w:pPr>
        <w:pStyle w:val="NoSpacing"/>
      </w:pPr>
      <w:r>
        <w:tab/>
        <w:t>1400</w:t>
      </w:r>
      <w:r>
        <w:tab/>
        <w:t>He escaped from Coventry gaol.    (C.P.R. 1399-1401 p.368)</w:t>
      </w:r>
    </w:p>
    <w:p w:rsidR="00175B76" w:rsidRDefault="00175B76" w:rsidP="00175B76">
      <w:pPr>
        <w:pStyle w:val="NoSpacing"/>
      </w:pPr>
    </w:p>
    <w:p w:rsidR="00175B76" w:rsidRDefault="00175B76" w:rsidP="00175B76">
      <w:pPr>
        <w:pStyle w:val="NoSpacing"/>
      </w:pPr>
    </w:p>
    <w:p w:rsidR="00175B76" w:rsidRDefault="00175B76" w:rsidP="00175B76">
      <w:pPr>
        <w:pStyle w:val="NoSpacing"/>
      </w:pPr>
      <w:r>
        <w:t>18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B76" w:rsidRDefault="00175B76" w:rsidP="00920DE3">
      <w:pPr>
        <w:spacing w:after="0" w:line="240" w:lineRule="auto"/>
      </w:pPr>
      <w:r>
        <w:separator/>
      </w:r>
    </w:p>
  </w:endnote>
  <w:endnote w:type="continuationSeparator" w:id="0">
    <w:p w:rsidR="00175B76" w:rsidRDefault="00175B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B76" w:rsidRDefault="00175B76" w:rsidP="00920DE3">
      <w:pPr>
        <w:spacing w:after="0" w:line="240" w:lineRule="auto"/>
      </w:pPr>
      <w:r>
        <w:separator/>
      </w:r>
    </w:p>
  </w:footnote>
  <w:footnote w:type="continuationSeparator" w:id="0">
    <w:p w:rsidR="00175B76" w:rsidRDefault="00175B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B76"/>
    <w:rsid w:val="00120749"/>
    <w:rsid w:val="00175B7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2015-03-18T21:16:00Z</dcterms:created>
  <dcterms:modified xsi:type="dcterms:W3CDTF">2015-03-18T21:18:00Z</dcterms:modified>
</cp:coreProperties>
</file>