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F756D" w14:textId="77777777" w:rsidR="00945097" w:rsidRDefault="00945097" w:rsidP="00945097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Stephen WALKER</w:t>
      </w:r>
      <w:r>
        <w:t xml:space="preserve">      (d.1509)</w:t>
      </w:r>
    </w:p>
    <w:p w14:paraId="3F089BE8" w14:textId="77777777" w:rsidR="00945097" w:rsidRDefault="00945097" w:rsidP="00945097">
      <w:pPr>
        <w:pStyle w:val="NoSpacing"/>
        <w:tabs>
          <w:tab w:val="left" w:pos="810"/>
          <w:tab w:val="left" w:pos="1440"/>
        </w:tabs>
      </w:pPr>
      <w:r>
        <w:t>of Bridlington.</w:t>
      </w:r>
    </w:p>
    <w:p w14:paraId="4851EDCB" w14:textId="77777777" w:rsidR="00945097" w:rsidRDefault="00945097" w:rsidP="00945097">
      <w:pPr>
        <w:pStyle w:val="NoSpacing"/>
        <w:tabs>
          <w:tab w:val="left" w:pos="810"/>
          <w:tab w:val="left" w:pos="1440"/>
        </w:tabs>
      </w:pPr>
    </w:p>
    <w:p w14:paraId="0A1C6EC6" w14:textId="77777777" w:rsidR="00945097" w:rsidRDefault="00945097" w:rsidP="00945097">
      <w:pPr>
        <w:pStyle w:val="NoSpacing"/>
        <w:tabs>
          <w:tab w:val="left" w:pos="810"/>
          <w:tab w:val="left" w:pos="1440"/>
        </w:tabs>
      </w:pPr>
    </w:p>
    <w:p w14:paraId="7FD2563A" w14:textId="77777777" w:rsidR="00945097" w:rsidRDefault="00945097" w:rsidP="00945097">
      <w:pPr>
        <w:pStyle w:val="NoSpacing"/>
        <w:tabs>
          <w:tab w:val="left" w:pos="810"/>
          <w:tab w:val="left" w:pos="1440"/>
        </w:tabs>
      </w:pPr>
      <w:r>
        <w:tab/>
        <w:t>1509</w:t>
      </w:r>
      <w:r>
        <w:tab/>
        <w:t>He died.    (W.Y.R. p.198)</w:t>
      </w:r>
    </w:p>
    <w:p w14:paraId="4342E708" w14:textId="77777777" w:rsidR="00945097" w:rsidRDefault="00945097" w:rsidP="00945097">
      <w:pPr>
        <w:pStyle w:val="NoSpacing"/>
        <w:tabs>
          <w:tab w:val="left" w:pos="810"/>
          <w:tab w:val="left" w:pos="1440"/>
        </w:tabs>
      </w:pPr>
    </w:p>
    <w:p w14:paraId="78A5F066" w14:textId="77777777" w:rsidR="00945097" w:rsidRDefault="00945097" w:rsidP="00945097">
      <w:pPr>
        <w:pStyle w:val="NoSpacing"/>
        <w:tabs>
          <w:tab w:val="left" w:pos="810"/>
          <w:tab w:val="left" w:pos="1440"/>
        </w:tabs>
      </w:pPr>
    </w:p>
    <w:p w14:paraId="110478BC" w14:textId="77777777" w:rsidR="00945097" w:rsidRDefault="00945097" w:rsidP="00945097">
      <w:pPr>
        <w:pStyle w:val="NoSpacing"/>
        <w:tabs>
          <w:tab w:val="left" w:pos="810"/>
          <w:tab w:val="left" w:pos="1440"/>
        </w:tabs>
      </w:pPr>
      <w:r>
        <w:t>22 August 2025</w:t>
      </w:r>
    </w:p>
    <w:p w14:paraId="27D875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F8116" w14:textId="77777777" w:rsidR="00945097" w:rsidRDefault="00945097" w:rsidP="009139A6">
      <w:r>
        <w:separator/>
      </w:r>
    </w:p>
  </w:endnote>
  <w:endnote w:type="continuationSeparator" w:id="0">
    <w:p w14:paraId="78F12A6E" w14:textId="77777777" w:rsidR="00945097" w:rsidRDefault="009450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F48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82B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8B7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D461C" w14:textId="77777777" w:rsidR="00945097" w:rsidRDefault="00945097" w:rsidP="009139A6">
      <w:r>
        <w:separator/>
      </w:r>
    </w:p>
  </w:footnote>
  <w:footnote w:type="continuationSeparator" w:id="0">
    <w:p w14:paraId="7DE18F84" w14:textId="77777777" w:rsidR="00945097" w:rsidRDefault="009450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5A7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3E5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43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097"/>
    <w:rsid w:val="000666E0"/>
    <w:rsid w:val="000A2E7A"/>
    <w:rsid w:val="001307AC"/>
    <w:rsid w:val="00190DFA"/>
    <w:rsid w:val="00222C9E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5097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D7D2F"/>
  <w15:chartTrackingRefBased/>
  <w15:docId w15:val="{745DB1FF-3562-401E-AEC3-BCDCE13E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2025-09-03T18:25:00Z</dcterms:created>
  <dcterms:modified xsi:type="dcterms:W3CDTF">2025-09-03T18:26:00Z</dcterms:modified>
</cp:coreProperties>
</file>