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20779" w14:textId="77777777" w:rsidR="00F574A3" w:rsidRDefault="00F574A3" w:rsidP="00F574A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WALKER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7C357137" w14:textId="77777777" w:rsidR="00F574A3" w:rsidRPr="004B698E" w:rsidRDefault="00F574A3" w:rsidP="00F574A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Standlake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9453707" w14:textId="77777777" w:rsidR="00F574A3" w:rsidRDefault="00F574A3" w:rsidP="00F574A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F5CDEAF" w14:textId="77777777" w:rsidR="00F574A3" w:rsidRDefault="00F574A3" w:rsidP="00F574A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8D7C2EF" w14:textId="77777777" w:rsidR="00F574A3" w:rsidRDefault="00F574A3" w:rsidP="00F574A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585DF8C1" w14:textId="77777777" w:rsidR="00F574A3" w:rsidRDefault="00F574A3" w:rsidP="00F574A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281CEB37" w14:textId="77777777" w:rsidR="00F574A3" w:rsidRDefault="00F574A3" w:rsidP="00F574A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good and possessions, and others both great and small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but not Oxford, except ecclesiastical persons, the two fifteenths and two tenths granted </w:t>
      </w:r>
    </w:p>
    <w:p w14:paraId="7878746B" w14:textId="77777777" w:rsidR="00F574A3" w:rsidRDefault="00F574A3" w:rsidP="00F574A3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the King at the last Parliament.   (C.F.R. 1399-1405 p.284)</w:t>
      </w:r>
    </w:p>
    <w:p w14:paraId="40172C1A" w14:textId="77777777" w:rsidR="00F574A3" w:rsidRDefault="00F574A3" w:rsidP="00F574A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403A568" w14:textId="77777777" w:rsidR="00F574A3" w:rsidRDefault="00F574A3" w:rsidP="00F574A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AED56F5" w14:textId="77777777" w:rsidR="00F574A3" w:rsidRDefault="00F574A3" w:rsidP="00F574A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2021</w:t>
      </w:r>
    </w:p>
    <w:p w14:paraId="6ECB7D7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F1869" w14:textId="77777777" w:rsidR="00F574A3" w:rsidRDefault="00F574A3" w:rsidP="009139A6">
      <w:r>
        <w:separator/>
      </w:r>
    </w:p>
  </w:endnote>
  <w:endnote w:type="continuationSeparator" w:id="0">
    <w:p w14:paraId="605281BF" w14:textId="77777777" w:rsidR="00F574A3" w:rsidRDefault="00F574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057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86CF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1B4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84958" w14:textId="77777777" w:rsidR="00F574A3" w:rsidRDefault="00F574A3" w:rsidP="009139A6">
      <w:r>
        <w:separator/>
      </w:r>
    </w:p>
  </w:footnote>
  <w:footnote w:type="continuationSeparator" w:id="0">
    <w:p w14:paraId="725C84AA" w14:textId="77777777" w:rsidR="00F574A3" w:rsidRDefault="00F574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452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7C0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F55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4A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5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82523"/>
  <w15:chartTrackingRefBased/>
  <w15:docId w15:val="{903B693D-211B-4C79-86F6-7E1E69279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2021-07-31T18:45:00Z</dcterms:created>
  <dcterms:modified xsi:type="dcterms:W3CDTF">2021-07-31T18:46:00Z</dcterms:modified>
</cp:coreProperties>
</file>