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649F8" w14:textId="60781AEF" w:rsidR="00BA00AB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WALKER</w:t>
      </w:r>
      <w:r>
        <w:rPr>
          <w:rFonts w:ascii="Times New Roman" w:hAnsi="Times New Roman" w:cs="Times New Roman"/>
          <w:sz w:val="24"/>
          <w:szCs w:val="24"/>
        </w:rPr>
        <w:t xml:space="preserve">      (d.1483)</w:t>
      </w:r>
    </w:p>
    <w:p w14:paraId="7AAE2EDE" w14:textId="29636C92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Priest.</w:t>
      </w:r>
    </w:p>
    <w:p w14:paraId="6648DF80" w14:textId="14B30FC3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072A6" w14:textId="58EB16BB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3E843" w14:textId="56FE661A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1474-83</w:t>
      </w:r>
      <w:r>
        <w:rPr>
          <w:rFonts w:ascii="Times New Roman" w:hAnsi="Times New Roman" w:cs="Times New Roman"/>
          <w:sz w:val="24"/>
          <w:szCs w:val="24"/>
        </w:rPr>
        <w:tab/>
        <w:t>He was a chantry priest at Aldborough, Yorkshire.</w:t>
      </w:r>
    </w:p>
    <w:p w14:paraId="789FE316" w14:textId="34A217FC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(Alumni Cantab. vol.1 part 4 p.31</w:t>
      </w:r>
      <w:r>
        <w:rPr>
          <w:rFonts w:ascii="Times New Roman" w:hAnsi="Times New Roman" w:cs="Times New Roman"/>
          <w:sz w:val="24"/>
          <w:szCs w:val="24"/>
        </w:rPr>
        <w:t>8)</w:t>
      </w:r>
    </w:p>
    <w:p w14:paraId="497EF936" w14:textId="272B5E37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CA3667" w14:textId="7995DFC3" w:rsid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62D96" w14:textId="04187AD4" w:rsidR="0069221F" w:rsidRPr="0069221F" w:rsidRDefault="006922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69221F" w:rsidRPr="006922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5B925" w14:textId="77777777" w:rsidR="0069221F" w:rsidRDefault="0069221F" w:rsidP="009139A6">
      <w:r>
        <w:separator/>
      </w:r>
    </w:p>
  </w:endnote>
  <w:endnote w:type="continuationSeparator" w:id="0">
    <w:p w14:paraId="3B4D17A8" w14:textId="77777777" w:rsidR="0069221F" w:rsidRDefault="006922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B7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61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1B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0A69B" w14:textId="77777777" w:rsidR="0069221F" w:rsidRDefault="0069221F" w:rsidP="009139A6">
      <w:r>
        <w:separator/>
      </w:r>
    </w:p>
  </w:footnote>
  <w:footnote w:type="continuationSeparator" w:id="0">
    <w:p w14:paraId="2918301A" w14:textId="77777777" w:rsidR="0069221F" w:rsidRDefault="006922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4AF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7CC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D12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1F"/>
    <w:rsid w:val="000666E0"/>
    <w:rsid w:val="002510B7"/>
    <w:rsid w:val="005C130B"/>
    <w:rsid w:val="0069221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E4160"/>
  <w15:chartTrackingRefBased/>
  <w15:docId w15:val="{70810BC9-0371-4A6E-9F50-03A6C297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2021-12-23T12:49:00Z</dcterms:created>
  <dcterms:modified xsi:type="dcterms:W3CDTF">2021-12-23T12:50:00Z</dcterms:modified>
</cp:coreProperties>
</file>