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5F3B52" w14:textId="77777777" w:rsidR="00807858" w:rsidRDefault="00807858" w:rsidP="0080785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Robert WALKER (alias </w:t>
      </w:r>
      <w:proofErr w:type="gramStart"/>
      <w:r>
        <w:rPr>
          <w:rFonts w:ascii="Times New Roman" w:hAnsi="Times New Roman" w:cs="Times New Roman"/>
          <w:u w:val="single"/>
        </w:rPr>
        <w:t>SELER)</w:t>
      </w:r>
      <w:r>
        <w:rPr>
          <w:rFonts w:ascii="Times New Roman" w:hAnsi="Times New Roman" w:cs="Times New Roman"/>
        </w:rPr>
        <w:t xml:space="preserve">   </w:t>
      </w:r>
      <w:proofErr w:type="gramEnd"/>
      <w:r>
        <w:rPr>
          <w:rFonts w:ascii="Times New Roman" w:hAnsi="Times New Roman" w:cs="Times New Roman"/>
        </w:rPr>
        <w:t xml:space="preserve">    (fl.1484)</w:t>
      </w:r>
    </w:p>
    <w:p w14:paraId="767371F5" w14:textId="77777777" w:rsidR="00807858" w:rsidRDefault="00807858" w:rsidP="0080785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Hull. Yeoman.</w:t>
      </w:r>
    </w:p>
    <w:p w14:paraId="45E7B48C" w14:textId="77777777" w:rsidR="00807858" w:rsidRDefault="00807858" w:rsidP="00807858">
      <w:pPr>
        <w:jc w:val="both"/>
        <w:rPr>
          <w:rFonts w:ascii="Times New Roman" w:hAnsi="Times New Roman" w:cs="Times New Roman"/>
        </w:rPr>
      </w:pPr>
    </w:p>
    <w:p w14:paraId="6506321A" w14:textId="77777777" w:rsidR="00807858" w:rsidRDefault="00807858" w:rsidP="00807858">
      <w:pPr>
        <w:jc w:val="both"/>
        <w:rPr>
          <w:rFonts w:ascii="Times New Roman" w:hAnsi="Times New Roman" w:cs="Times New Roman"/>
        </w:rPr>
      </w:pPr>
    </w:p>
    <w:p w14:paraId="39BD0815" w14:textId="77777777" w:rsidR="00807858" w:rsidRDefault="00807858" w:rsidP="0080785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Robert Markham(q.v.) brought a plaint of debt against him and Edward</w:t>
      </w:r>
    </w:p>
    <w:p w14:paraId="23EBD20A" w14:textId="77777777" w:rsidR="00807858" w:rsidRDefault="00807858" w:rsidP="0080785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Attewell</w:t>
      </w:r>
      <w:proofErr w:type="spellEnd"/>
      <w:r>
        <w:rPr>
          <w:rFonts w:ascii="Times New Roman" w:hAnsi="Times New Roman" w:cs="Times New Roman"/>
        </w:rPr>
        <w:t xml:space="preserve"> of Northampton(q.v.).</w:t>
      </w:r>
    </w:p>
    <w:p w14:paraId="28E59D41" w14:textId="77777777" w:rsidR="00807858" w:rsidRDefault="00807858" w:rsidP="0080785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BCE955E" w14:textId="77777777" w:rsidR="00807858" w:rsidRDefault="00807858" w:rsidP="00807858">
      <w:pPr>
        <w:jc w:val="both"/>
        <w:rPr>
          <w:rFonts w:ascii="Times New Roman" w:hAnsi="Times New Roman" w:cs="Times New Roman"/>
        </w:rPr>
      </w:pPr>
    </w:p>
    <w:p w14:paraId="0F44E6F5" w14:textId="77777777" w:rsidR="00807858" w:rsidRDefault="00807858" w:rsidP="00807858">
      <w:pPr>
        <w:jc w:val="both"/>
        <w:rPr>
          <w:rFonts w:ascii="Times New Roman" w:hAnsi="Times New Roman" w:cs="Times New Roman"/>
        </w:rPr>
      </w:pPr>
    </w:p>
    <w:p w14:paraId="615CF422" w14:textId="77777777" w:rsidR="00807858" w:rsidRDefault="00807858" w:rsidP="0080785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April 2018</w:t>
      </w:r>
    </w:p>
    <w:p w14:paraId="689771FA" w14:textId="77777777" w:rsidR="006B2F86" w:rsidRPr="00E71FC3" w:rsidRDefault="0080785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792A9F" w14:textId="77777777" w:rsidR="00807858" w:rsidRDefault="00807858" w:rsidP="00E71FC3">
      <w:r>
        <w:separator/>
      </w:r>
    </w:p>
  </w:endnote>
  <w:endnote w:type="continuationSeparator" w:id="0">
    <w:p w14:paraId="54D38BF5" w14:textId="77777777" w:rsidR="00807858" w:rsidRDefault="0080785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EBD91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C648E" w14:textId="77777777" w:rsidR="00807858" w:rsidRDefault="00807858" w:rsidP="00E71FC3">
      <w:r>
        <w:separator/>
      </w:r>
    </w:p>
  </w:footnote>
  <w:footnote w:type="continuationSeparator" w:id="0">
    <w:p w14:paraId="7084E981" w14:textId="77777777" w:rsidR="00807858" w:rsidRDefault="0080785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858"/>
    <w:rsid w:val="001A7C09"/>
    <w:rsid w:val="00577BD5"/>
    <w:rsid w:val="00656CBA"/>
    <w:rsid w:val="006A1F77"/>
    <w:rsid w:val="00733BE7"/>
    <w:rsid w:val="0080785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93092"/>
  <w15:chartTrackingRefBased/>
  <w15:docId w15:val="{0DCF97A0-D08A-4296-B313-86C0172C3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785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078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2018-04-11T19:24:00Z</dcterms:created>
  <dcterms:modified xsi:type="dcterms:W3CDTF">2018-04-11T19:25:00Z</dcterms:modified>
</cp:coreProperties>
</file>