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01C8" w14:textId="77777777" w:rsidR="000A0BBA" w:rsidRDefault="000A0BBA" w:rsidP="000A0B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d.1501)</w:t>
      </w:r>
    </w:p>
    <w:p w14:paraId="6F402767" w14:textId="77777777" w:rsidR="000A0BBA" w:rsidRDefault="000A0BBA" w:rsidP="000A0B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 Retford, Nottinghamshire.</w:t>
      </w:r>
    </w:p>
    <w:p w14:paraId="0B347AC8" w14:textId="77777777" w:rsidR="000A0BBA" w:rsidRDefault="000A0BBA" w:rsidP="000A0BBA">
      <w:pPr>
        <w:pStyle w:val="NoSpacing"/>
        <w:rPr>
          <w:rFonts w:cs="Times New Roman"/>
          <w:szCs w:val="24"/>
        </w:rPr>
      </w:pPr>
    </w:p>
    <w:p w14:paraId="7756EE8B" w14:textId="77777777" w:rsidR="000A0BBA" w:rsidRDefault="000A0BBA" w:rsidP="000A0BBA">
      <w:pPr>
        <w:pStyle w:val="NoSpacing"/>
        <w:rPr>
          <w:rFonts w:cs="Times New Roman"/>
          <w:szCs w:val="24"/>
        </w:rPr>
      </w:pPr>
    </w:p>
    <w:p w14:paraId="5D0A4AEC" w14:textId="77777777" w:rsidR="000A0BBA" w:rsidRDefault="000A0BBA" w:rsidP="000A0B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Aug.1501</w:t>
      </w:r>
      <w:r>
        <w:rPr>
          <w:rFonts w:cs="Times New Roman"/>
          <w:szCs w:val="24"/>
        </w:rPr>
        <w:tab/>
        <w:t>He made his Will.   (W.Y.R. p.176)</w:t>
      </w:r>
    </w:p>
    <w:p w14:paraId="6EE92675" w14:textId="77777777" w:rsidR="000A0BBA" w:rsidRDefault="000A0BBA" w:rsidP="000A0B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017557D6" w14:textId="77777777" w:rsidR="000A0BBA" w:rsidRDefault="000A0BBA" w:rsidP="000A0BBA">
      <w:pPr>
        <w:pStyle w:val="NoSpacing"/>
        <w:rPr>
          <w:rFonts w:cs="Times New Roman"/>
          <w:szCs w:val="24"/>
        </w:rPr>
      </w:pPr>
    </w:p>
    <w:p w14:paraId="0DB74DA4" w14:textId="77777777" w:rsidR="000A0BBA" w:rsidRDefault="000A0BBA" w:rsidP="000A0BBA">
      <w:pPr>
        <w:pStyle w:val="NoSpacing"/>
        <w:rPr>
          <w:rFonts w:cs="Times New Roman"/>
          <w:szCs w:val="24"/>
        </w:rPr>
      </w:pPr>
    </w:p>
    <w:p w14:paraId="4C2A3617" w14:textId="77777777" w:rsidR="000A0BBA" w:rsidRDefault="000A0BBA" w:rsidP="000A0B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43B21F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98803" w14:textId="77777777" w:rsidR="000A0BBA" w:rsidRDefault="000A0BBA" w:rsidP="009139A6">
      <w:r>
        <w:separator/>
      </w:r>
    </w:p>
  </w:endnote>
  <w:endnote w:type="continuationSeparator" w:id="0">
    <w:p w14:paraId="38FE215F" w14:textId="77777777" w:rsidR="000A0BBA" w:rsidRDefault="000A0B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38A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D3A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CA3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DD0E5" w14:textId="77777777" w:rsidR="000A0BBA" w:rsidRDefault="000A0BBA" w:rsidP="009139A6">
      <w:r>
        <w:separator/>
      </w:r>
    </w:p>
  </w:footnote>
  <w:footnote w:type="continuationSeparator" w:id="0">
    <w:p w14:paraId="45229A6F" w14:textId="77777777" w:rsidR="000A0BBA" w:rsidRDefault="000A0B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A10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062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06D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BA"/>
    <w:rsid w:val="000666E0"/>
    <w:rsid w:val="000A0BBA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7EBBC"/>
  <w15:chartTrackingRefBased/>
  <w15:docId w15:val="{4C58BC01-565F-4717-80D1-466CDB73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2024-07-06T15:54:00Z</dcterms:created>
  <dcterms:modified xsi:type="dcterms:W3CDTF">2024-07-06T15:55:00Z</dcterms:modified>
</cp:coreProperties>
</file>