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D03D5" w14:textId="77777777" w:rsidR="00044700" w:rsidRDefault="00044700" w:rsidP="00044700">
      <w:pPr>
        <w:pStyle w:val="NoSpacing"/>
      </w:pPr>
      <w:r>
        <w:rPr>
          <w:u w:val="single"/>
        </w:rPr>
        <w:t>Robert WALKER</w:t>
      </w:r>
      <w:r>
        <w:t xml:space="preserve">       (fl.1475)</w:t>
      </w:r>
    </w:p>
    <w:p w14:paraId="10F8C598" w14:textId="0A941313" w:rsidR="00044700" w:rsidRDefault="00044700" w:rsidP="00044700">
      <w:pPr>
        <w:pStyle w:val="NoSpacing"/>
      </w:pPr>
      <w:r>
        <w:t xml:space="preserve">of </w:t>
      </w:r>
      <w:proofErr w:type="spellStart"/>
      <w:r w:rsidR="00040A94">
        <w:t>Coverham</w:t>
      </w:r>
      <w:proofErr w:type="spellEnd"/>
      <w:r w:rsidR="00040A94">
        <w:t xml:space="preserve"> Abbey.</w:t>
      </w:r>
    </w:p>
    <w:p w14:paraId="32C10913" w14:textId="77777777" w:rsidR="00044700" w:rsidRDefault="00044700" w:rsidP="00044700">
      <w:pPr>
        <w:pStyle w:val="NoSpacing"/>
      </w:pPr>
    </w:p>
    <w:p w14:paraId="3285E1DD" w14:textId="77777777" w:rsidR="00044700" w:rsidRDefault="00044700" w:rsidP="00044700">
      <w:pPr>
        <w:pStyle w:val="NoSpacing"/>
      </w:pPr>
    </w:p>
    <w:p w14:paraId="5536AB75" w14:textId="77777777" w:rsidR="00044700" w:rsidRDefault="00044700" w:rsidP="00044700">
      <w:pPr>
        <w:pStyle w:val="NoSpacing"/>
      </w:pPr>
      <w:r>
        <w:t>18 Feb.1475</w:t>
      </w:r>
      <w:r>
        <w:tab/>
        <w:t>He was ordained acolyte in the conventual church of the Carmelites at</w:t>
      </w:r>
    </w:p>
    <w:p w14:paraId="2D5C8EFB" w14:textId="77777777" w:rsidR="00044700" w:rsidRDefault="00044700" w:rsidP="00044700">
      <w:pPr>
        <w:pStyle w:val="NoSpacing"/>
      </w:pPr>
      <w:r>
        <w:tab/>
      </w:r>
      <w:r>
        <w:tab/>
        <w:t>York by William Egremont, Bishop of Dromore(q.v.).</w:t>
      </w:r>
    </w:p>
    <w:p w14:paraId="52E6071A" w14:textId="6DAC7879" w:rsidR="00044700" w:rsidRDefault="00044700" w:rsidP="00044700">
      <w:pPr>
        <w:pStyle w:val="NoSpacing"/>
      </w:pPr>
      <w:r>
        <w:tab/>
      </w:r>
      <w:r>
        <w:tab/>
        <w:t>(“York Clergy Ordinations 1475-1500” ed. David M. Smith p.2)</w:t>
      </w:r>
    </w:p>
    <w:p w14:paraId="7B92D5F5" w14:textId="77777777" w:rsidR="00040A94" w:rsidRDefault="00040A94" w:rsidP="00040A94">
      <w:pPr>
        <w:pStyle w:val="NoSpacing"/>
      </w:pPr>
      <w:r>
        <w:t>11 Mar.1475</w:t>
      </w:r>
      <w:r>
        <w:tab/>
        <w:t>He was ordained subdeacon in the conventual church of the Franciscans at</w:t>
      </w:r>
    </w:p>
    <w:p w14:paraId="4B2707F2" w14:textId="77777777" w:rsidR="00040A94" w:rsidRDefault="00040A94" w:rsidP="00040A94">
      <w:pPr>
        <w:pStyle w:val="NoSpacing"/>
      </w:pPr>
      <w:r>
        <w:tab/>
      </w:r>
      <w:r>
        <w:tab/>
        <w:t>York by William Egremont, Bishop of Dromore(q.v.).</w:t>
      </w:r>
    </w:p>
    <w:p w14:paraId="3368B724" w14:textId="0743CD69" w:rsidR="00040A94" w:rsidRDefault="00040A94" w:rsidP="00040A94">
      <w:pPr>
        <w:pStyle w:val="NoSpacing"/>
      </w:pPr>
      <w:r>
        <w:tab/>
      </w:r>
      <w:r>
        <w:tab/>
        <w:t>(“York Clergy Ordinations 1475-1500” ed. David M. Smith p.4)</w:t>
      </w:r>
    </w:p>
    <w:p w14:paraId="64E67225" w14:textId="77777777" w:rsidR="00E751C3" w:rsidRDefault="00E751C3" w:rsidP="00E751C3">
      <w:pPr>
        <w:pStyle w:val="NoSpacing"/>
      </w:pPr>
      <w:r>
        <w:t>20 May1475</w:t>
      </w:r>
      <w:r>
        <w:tab/>
        <w:t>He was ordained priest in the conventual church of the Dominicans at</w:t>
      </w:r>
    </w:p>
    <w:p w14:paraId="77B5DBA4" w14:textId="77777777" w:rsidR="00E751C3" w:rsidRDefault="00E751C3" w:rsidP="00E751C3">
      <w:pPr>
        <w:pStyle w:val="NoSpacing"/>
      </w:pPr>
      <w:r>
        <w:tab/>
      </w:r>
      <w:r>
        <w:tab/>
        <w:t>York by William Egremont, Bishop of Dromore(q.v.).</w:t>
      </w:r>
    </w:p>
    <w:p w14:paraId="16B8197E" w14:textId="77777777" w:rsidR="00E751C3" w:rsidRDefault="00E751C3" w:rsidP="00E751C3">
      <w:pPr>
        <w:pStyle w:val="NoSpacing"/>
      </w:pPr>
      <w:r>
        <w:tab/>
      </w:r>
      <w:r>
        <w:tab/>
        <w:t>(“York Clergy Ordinations 1475-1500” ed. David M. Smith p.7)</w:t>
      </w:r>
    </w:p>
    <w:p w14:paraId="4F2BF86E" w14:textId="77777777" w:rsidR="00E751C3" w:rsidRDefault="00E751C3" w:rsidP="00040A94">
      <w:pPr>
        <w:pStyle w:val="NoSpacing"/>
      </w:pPr>
    </w:p>
    <w:p w14:paraId="2E3D6CB3" w14:textId="01F36E40" w:rsidR="00044700" w:rsidRDefault="00044700" w:rsidP="00044700">
      <w:pPr>
        <w:pStyle w:val="NoSpacing"/>
      </w:pPr>
    </w:p>
    <w:p w14:paraId="72DB4579" w14:textId="72D9431F" w:rsidR="00040A94" w:rsidRDefault="00040A94" w:rsidP="00044700">
      <w:pPr>
        <w:pStyle w:val="NoSpacing"/>
      </w:pPr>
      <w:r>
        <w:t>10 March 2019</w:t>
      </w:r>
    </w:p>
    <w:p w14:paraId="13F0ED1C" w14:textId="4D0F9D01" w:rsidR="00E751C3" w:rsidRDefault="00E751C3" w:rsidP="00044700">
      <w:pPr>
        <w:pStyle w:val="NoSpacing"/>
      </w:pPr>
      <w:r>
        <w:t xml:space="preserve">  6 December 2019</w:t>
      </w:r>
      <w:bookmarkStart w:id="0" w:name="_GoBack"/>
      <w:bookmarkEnd w:id="0"/>
    </w:p>
    <w:p w14:paraId="7BA46FFC" w14:textId="4AA7D1EB" w:rsidR="006B2F86" w:rsidRPr="00044700" w:rsidRDefault="00E751C3" w:rsidP="00E71FC3">
      <w:pPr>
        <w:pStyle w:val="NoSpacing"/>
      </w:pPr>
    </w:p>
    <w:sectPr w:rsidR="006B2F86" w:rsidRPr="000447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97E63" w14:textId="77777777" w:rsidR="00044700" w:rsidRDefault="00044700" w:rsidP="00E71FC3">
      <w:pPr>
        <w:spacing w:after="0" w:line="240" w:lineRule="auto"/>
      </w:pPr>
      <w:r>
        <w:separator/>
      </w:r>
    </w:p>
  </w:endnote>
  <w:endnote w:type="continuationSeparator" w:id="0">
    <w:p w14:paraId="6E24BA3E" w14:textId="77777777" w:rsidR="00044700" w:rsidRDefault="000447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65C8E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690823" w14:textId="77777777" w:rsidR="00044700" w:rsidRDefault="00044700" w:rsidP="00E71FC3">
      <w:pPr>
        <w:spacing w:after="0" w:line="240" w:lineRule="auto"/>
      </w:pPr>
      <w:r>
        <w:separator/>
      </w:r>
    </w:p>
  </w:footnote>
  <w:footnote w:type="continuationSeparator" w:id="0">
    <w:p w14:paraId="55C08105" w14:textId="77777777" w:rsidR="00044700" w:rsidRDefault="000447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700"/>
    <w:rsid w:val="00040A94"/>
    <w:rsid w:val="0004470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51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65143"/>
  <w15:chartTrackingRefBased/>
  <w15:docId w15:val="{341B4481-DAB5-49EB-B053-418B26BA7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2019-03-03T20:23:00Z</dcterms:created>
  <dcterms:modified xsi:type="dcterms:W3CDTF">2019-12-06T17:45:00Z</dcterms:modified>
</cp:coreProperties>
</file>