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5F6C6" w14:textId="77B7B8BD" w:rsidR="00BA00AB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WALKER</w:t>
      </w:r>
      <w:r>
        <w:rPr>
          <w:rFonts w:ascii="Times New Roman" w:hAnsi="Times New Roman" w:cs="Times New Roman"/>
          <w:sz w:val="24"/>
          <w:szCs w:val="24"/>
        </w:rPr>
        <w:t xml:space="preserve">      (fl.1464-75)</w:t>
      </w:r>
    </w:p>
    <w:p w14:paraId="5E371222" w14:textId="521FDB2C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2B27FC2E" w14:textId="38023858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85452" w14:textId="3407AB27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DB715" w14:textId="3C9703B9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1464-5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</w:t>
      </w:r>
      <w:r>
        <w:rPr>
          <w:rFonts w:ascii="Times New Roman" w:hAnsi="Times New Roman" w:cs="Times New Roman"/>
          <w:sz w:val="24"/>
          <w:szCs w:val="24"/>
        </w:rPr>
        <w:t>(Alumni Cantab. vol.1 part 4 p.31</w:t>
      </w:r>
      <w:r>
        <w:rPr>
          <w:rFonts w:ascii="Times New Roman" w:hAnsi="Times New Roman" w:cs="Times New Roman"/>
          <w:sz w:val="24"/>
          <w:szCs w:val="24"/>
        </w:rPr>
        <w:t>8)</w:t>
      </w:r>
    </w:p>
    <w:p w14:paraId="08769645" w14:textId="49BCD542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M.A.    (ibid.)</w:t>
      </w:r>
    </w:p>
    <w:p w14:paraId="6C4E2781" w14:textId="431AA36B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B.D.     (ibid.)</w:t>
      </w:r>
    </w:p>
    <w:p w14:paraId="6FFC1ECD" w14:textId="3636A3FF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E3B7C" w14:textId="137CF9B0" w:rsid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838F28" w14:textId="11162583" w:rsidR="00502790" w:rsidRPr="00502790" w:rsidRDefault="0050279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502790" w:rsidRPr="005027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9A43D" w14:textId="77777777" w:rsidR="00502790" w:rsidRDefault="00502790" w:rsidP="009139A6">
      <w:r>
        <w:separator/>
      </w:r>
    </w:p>
  </w:endnote>
  <w:endnote w:type="continuationSeparator" w:id="0">
    <w:p w14:paraId="77E550CE" w14:textId="77777777" w:rsidR="00502790" w:rsidRDefault="00502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BC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F76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AAD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BA1D" w14:textId="77777777" w:rsidR="00502790" w:rsidRDefault="00502790" w:rsidP="009139A6">
      <w:r>
        <w:separator/>
      </w:r>
    </w:p>
  </w:footnote>
  <w:footnote w:type="continuationSeparator" w:id="0">
    <w:p w14:paraId="0E94D858" w14:textId="77777777" w:rsidR="00502790" w:rsidRDefault="00502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66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7D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C81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90"/>
    <w:rsid w:val="000666E0"/>
    <w:rsid w:val="002510B7"/>
    <w:rsid w:val="0050279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1EE3"/>
  <w15:chartTrackingRefBased/>
  <w15:docId w15:val="{1CA960C6-138D-4E5D-8976-E9705308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2021-12-23T12:46:00Z</dcterms:created>
  <dcterms:modified xsi:type="dcterms:W3CDTF">2021-12-23T12:48:00Z</dcterms:modified>
</cp:coreProperties>
</file>