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1E22" w14:textId="44456CFD" w:rsidR="00BA00AB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767C46E4" w14:textId="70678397" w:rsidR="00876566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Bingley, West Riding of Yorkshire. Walker.</w:t>
      </w:r>
    </w:p>
    <w:p w14:paraId="263A7ECB" w14:textId="77777777" w:rsidR="00876566" w:rsidRDefault="00876566" w:rsidP="009139A6">
      <w:pPr>
        <w:pStyle w:val="NoSpacing"/>
        <w:rPr>
          <w:rFonts w:cs="Times New Roman"/>
          <w:szCs w:val="24"/>
        </w:rPr>
      </w:pPr>
    </w:p>
    <w:p w14:paraId="189107BF" w14:textId="77777777" w:rsidR="00876566" w:rsidRDefault="00876566" w:rsidP="009139A6">
      <w:pPr>
        <w:pStyle w:val="NoSpacing"/>
        <w:rPr>
          <w:rFonts w:cs="Times New Roman"/>
          <w:szCs w:val="24"/>
        </w:rPr>
      </w:pPr>
    </w:p>
    <w:p w14:paraId="349668B8" w14:textId="10BAAE83" w:rsidR="00876566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Feb.1455</w:t>
      </w:r>
      <w:r>
        <w:rPr>
          <w:rFonts w:cs="Times New Roman"/>
          <w:szCs w:val="24"/>
        </w:rPr>
        <w:tab/>
        <w:t xml:space="preserve">He was pardoned for not appearing to answer certain trespasses, </w:t>
      </w:r>
      <w:proofErr w:type="spellStart"/>
      <w:proofErr w:type="gramStart"/>
      <w:r>
        <w:rPr>
          <w:rFonts w:cs="Times New Roman"/>
          <w:szCs w:val="24"/>
        </w:rPr>
        <w:t>contempts</w:t>
      </w:r>
      <w:proofErr w:type="spellEnd"/>
      <w:proofErr w:type="gramEnd"/>
    </w:p>
    <w:p w14:paraId="089A66AE" w14:textId="2742A701" w:rsidR="00876566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rescues, having recently surrendered to the Marshalsea Prison in</w:t>
      </w:r>
    </w:p>
    <w:p w14:paraId="7B8AFCCC" w14:textId="717A3025" w:rsidR="00876566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London.     (C.P.R. 1452-61 p.215) </w:t>
      </w:r>
    </w:p>
    <w:p w14:paraId="4E7C6AEE" w14:textId="77777777" w:rsidR="00876566" w:rsidRDefault="00876566" w:rsidP="009139A6">
      <w:pPr>
        <w:pStyle w:val="NoSpacing"/>
        <w:rPr>
          <w:rFonts w:cs="Times New Roman"/>
          <w:szCs w:val="24"/>
        </w:rPr>
      </w:pPr>
    </w:p>
    <w:p w14:paraId="3DFF9821" w14:textId="77777777" w:rsidR="00876566" w:rsidRDefault="00876566" w:rsidP="009139A6">
      <w:pPr>
        <w:pStyle w:val="NoSpacing"/>
        <w:rPr>
          <w:rFonts w:cs="Times New Roman"/>
          <w:szCs w:val="24"/>
        </w:rPr>
      </w:pPr>
    </w:p>
    <w:p w14:paraId="5DC86C65" w14:textId="76B7220E" w:rsidR="00876566" w:rsidRDefault="0087656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sectPr w:rsidR="00876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069C9" w14:textId="77777777" w:rsidR="00876566" w:rsidRDefault="00876566" w:rsidP="009139A6">
      <w:r>
        <w:separator/>
      </w:r>
    </w:p>
  </w:endnote>
  <w:endnote w:type="continuationSeparator" w:id="0">
    <w:p w14:paraId="5F378A76" w14:textId="77777777" w:rsidR="00876566" w:rsidRDefault="008765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8B5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D7B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DE9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89E2" w14:textId="77777777" w:rsidR="00876566" w:rsidRDefault="00876566" w:rsidP="009139A6">
      <w:r>
        <w:separator/>
      </w:r>
    </w:p>
  </w:footnote>
  <w:footnote w:type="continuationSeparator" w:id="0">
    <w:p w14:paraId="539097BB" w14:textId="77777777" w:rsidR="00876566" w:rsidRDefault="008765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159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42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3E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66"/>
    <w:rsid w:val="000666E0"/>
    <w:rsid w:val="002510B7"/>
    <w:rsid w:val="005C130B"/>
    <w:rsid w:val="00826F5C"/>
    <w:rsid w:val="00876566"/>
    <w:rsid w:val="009139A6"/>
    <w:rsid w:val="009448BB"/>
    <w:rsid w:val="00947624"/>
    <w:rsid w:val="00A3176C"/>
    <w:rsid w:val="00A366C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8A776"/>
  <w15:chartTrackingRefBased/>
  <w15:docId w15:val="{BC3515A8-D613-4E3A-91B9-05430F79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2024-02-13T20:26:00Z</dcterms:created>
  <dcterms:modified xsi:type="dcterms:W3CDTF">2024-02-13T20:41:00Z</dcterms:modified>
</cp:coreProperties>
</file>