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0000A" w14:textId="77777777" w:rsidR="00832062" w:rsidRDefault="00832062" w:rsidP="008320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WALKER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035E743A" w14:textId="77777777" w:rsidR="00832062" w:rsidRDefault="00832062" w:rsidP="008320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 of the Crown.</w:t>
      </w:r>
    </w:p>
    <w:p w14:paraId="599D7A75" w14:textId="77777777" w:rsidR="00832062" w:rsidRDefault="00832062" w:rsidP="00832062">
      <w:pPr>
        <w:pStyle w:val="NoSpacing"/>
        <w:rPr>
          <w:rFonts w:cs="Times New Roman"/>
          <w:szCs w:val="24"/>
        </w:rPr>
      </w:pPr>
    </w:p>
    <w:p w14:paraId="096FCCD9" w14:textId="77777777" w:rsidR="00832062" w:rsidRDefault="00832062" w:rsidP="00832062">
      <w:pPr>
        <w:pStyle w:val="NoSpacing"/>
        <w:rPr>
          <w:rFonts w:cs="Times New Roman"/>
          <w:szCs w:val="24"/>
        </w:rPr>
      </w:pPr>
    </w:p>
    <w:p w14:paraId="21125B5A" w14:textId="77777777" w:rsidR="00832062" w:rsidRDefault="00832062" w:rsidP="008320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Mar.1486</w:t>
      </w:r>
      <w:r>
        <w:rPr>
          <w:rFonts w:cs="Times New Roman"/>
          <w:szCs w:val="24"/>
        </w:rPr>
        <w:tab/>
        <w:t>He was granted 6d a day for life.   (C.P.R. 1485-94 p.78)</w:t>
      </w:r>
    </w:p>
    <w:p w14:paraId="58476037" w14:textId="77777777" w:rsidR="00832062" w:rsidRDefault="00832062" w:rsidP="00832062">
      <w:pPr>
        <w:pStyle w:val="NoSpacing"/>
        <w:rPr>
          <w:rFonts w:cs="Times New Roman"/>
          <w:szCs w:val="24"/>
        </w:rPr>
      </w:pPr>
    </w:p>
    <w:p w14:paraId="4542F3A0" w14:textId="77777777" w:rsidR="00832062" w:rsidRDefault="00832062" w:rsidP="00832062">
      <w:pPr>
        <w:pStyle w:val="NoSpacing"/>
        <w:rPr>
          <w:rFonts w:cs="Times New Roman"/>
          <w:szCs w:val="24"/>
        </w:rPr>
      </w:pPr>
    </w:p>
    <w:p w14:paraId="34890C34" w14:textId="77777777" w:rsidR="00832062" w:rsidRDefault="00832062" w:rsidP="008320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February 2024</w:t>
      </w:r>
    </w:p>
    <w:p w14:paraId="214B1F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80774" w14:textId="77777777" w:rsidR="00832062" w:rsidRDefault="00832062" w:rsidP="009139A6">
      <w:r>
        <w:separator/>
      </w:r>
    </w:p>
  </w:endnote>
  <w:endnote w:type="continuationSeparator" w:id="0">
    <w:p w14:paraId="431F2C0F" w14:textId="77777777" w:rsidR="00832062" w:rsidRDefault="008320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EAA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A8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15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34366" w14:textId="77777777" w:rsidR="00832062" w:rsidRDefault="00832062" w:rsidP="009139A6">
      <w:r>
        <w:separator/>
      </w:r>
    </w:p>
  </w:footnote>
  <w:footnote w:type="continuationSeparator" w:id="0">
    <w:p w14:paraId="048354F7" w14:textId="77777777" w:rsidR="00832062" w:rsidRDefault="008320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BC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76A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22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62"/>
    <w:rsid w:val="000666E0"/>
    <w:rsid w:val="002510B7"/>
    <w:rsid w:val="005C130B"/>
    <w:rsid w:val="00826F5C"/>
    <w:rsid w:val="0083206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0AAA"/>
  <w15:chartTrackingRefBased/>
  <w15:docId w15:val="{2B19F94A-67B1-4854-A76F-C557C1EA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2024-02-07T21:53:00Z</dcterms:created>
  <dcterms:modified xsi:type="dcterms:W3CDTF">2024-02-07T21:54:00Z</dcterms:modified>
</cp:coreProperties>
</file>