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5BA3F" w14:textId="368F2711" w:rsidR="006B2F86" w:rsidRDefault="001A4BDC" w:rsidP="00E71FC3">
      <w:pPr>
        <w:pStyle w:val="NoSpacing"/>
      </w:pPr>
      <w:r>
        <w:rPr>
          <w:u w:val="single"/>
        </w:rPr>
        <w:t>Robert WALKER</w:t>
      </w:r>
      <w:r>
        <w:t xml:space="preserve">   </w:t>
      </w:r>
      <w:proofErr w:type="gramStart"/>
      <w:r>
        <w:t xml:space="preserve">   (</w:t>
      </w:r>
      <w:proofErr w:type="gramEnd"/>
      <w:r>
        <w:t>fl.1435)</w:t>
      </w:r>
    </w:p>
    <w:p w14:paraId="2CDA961D" w14:textId="58BD8F54" w:rsidR="001A4BDC" w:rsidRDefault="001A4BDC" w:rsidP="00E71FC3">
      <w:pPr>
        <w:pStyle w:val="NoSpacing"/>
      </w:pPr>
    </w:p>
    <w:p w14:paraId="7B307D94" w14:textId="0E4E7E78" w:rsidR="001A4BDC" w:rsidRDefault="001A4BDC" w:rsidP="00E71FC3">
      <w:pPr>
        <w:pStyle w:val="NoSpacing"/>
      </w:pPr>
    </w:p>
    <w:p w14:paraId="7456840D" w14:textId="298E4423" w:rsidR="001A4BDC" w:rsidRDefault="001A4BDC" w:rsidP="00E71FC3">
      <w:pPr>
        <w:pStyle w:val="NoSpacing"/>
      </w:pPr>
      <w:r>
        <w:t>= Eleanor(q.v.).  (Acheson p.60)</w:t>
      </w:r>
    </w:p>
    <w:p w14:paraId="51D8A8E3" w14:textId="7FD3F2D0" w:rsidR="001A4BDC" w:rsidRDefault="001A4BDC" w:rsidP="00E71FC3">
      <w:pPr>
        <w:pStyle w:val="NoSpacing"/>
      </w:pPr>
    </w:p>
    <w:p w14:paraId="01171A6A" w14:textId="6E5D09EE" w:rsidR="001A4BDC" w:rsidRDefault="001A4BDC" w:rsidP="00E71FC3">
      <w:pPr>
        <w:pStyle w:val="NoSpacing"/>
      </w:pPr>
    </w:p>
    <w:p w14:paraId="0252DCDD" w14:textId="09712BDF" w:rsidR="001A4BDC" w:rsidRDefault="001A4BDC" w:rsidP="00E71FC3">
      <w:pPr>
        <w:pStyle w:val="NoSpacing"/>
      </w:pPr>
      <w:r>
        <w:t>They were tenants of Thomas Farnham(q.v.) at Loughborough, Leicestershire.  (ibid.)</w:t>
      </w:r>
    </w:p>
    <w:p w14:paraId="55ACB339" w14:textId="5D6467CC" w:rsidR="001A4BDC" w:rsidRDefault="001A4BDC" w:rsidP="00E71FC3">
      <w:pPr>
        <w:pStyle w:val="NoSpacing"/>
      </w:pPr>
    </w:p>
    <w:p w14:paraId="6FEEF1FF" w14:textId="3CC6AB43" w:rsidR="001A4BDC" w:rsidRDefault="001A4BDC" w:rsidP="00E71FC3">
      <w:pPr>
        <w:pStyle w:val="NoSpacing"/>
      </w:pPr>
    </w:p>
    <w:p w14:paraId="2CA50B46" w14:textId="6DC4B24B" w:rsidR="001A4BDC" w:rsidRDefault="001A4BDC" w:rsidP="00E71FC3">
      <w:pPr>
        <w:pStyle w:val="NoSpacing"/>
      </w:pPr>
      <w:r>
        <w:tab/>
        <w:t>1435</w:t>
      </w:r>
      <w:r>
        <w:tab/>
        <w:t xml:space="preserve">Robert accused them of making wastes, sales and destruction of </w:t>
      </w:r>
    </w:p>
    <w:p w14:paraId="2DF8D7B7" w14:textId="34768217" w:rsidR="001A4BDC" w:rsidRDefault="001A4BDC" w:rsidP="00E71FC3">
      <w:pPr>
        <w:pStyle w:val="NoSpacing"/>
      </w:pPr>
      <w:r>
        <w:tab/>
      </w:r>
      <w:r>
        <w:tab/>
        <w:t>land, houses, woods and gardens.   (ibid.)</w:t>
      </w:r>
    </w:p>
    <w:p w14:paraId="41696D52" w14:textId="0493A8C7" w:rsidR="001A4BDC" w:rsidRDefault="001A4BDC" w:rsidP="00E71FC3">
      <w:pPr>
        <w:pStyle w:val="NoSpacing"/>
      </w:pPr>
    </w:p>
    <w:p w14:paraId="2FBE806F" w14:textId="3A51E742" w:rsidR="001A4BDC" w:rsidRDefault="001A4BDC" w:rsidP="00E71FC3">
      <w:pPr>
        <w:pStyle w:val="NoSpacing"/>
      </w:pPr>
    </w:p>
    <w:p w14:paraId="7321AD02" w14:textId="00F35C40" w:rsidR="001A4BDC" w:rsidRPr="001A4BDC" w:rsidRDefault="001A4BDC" w:rsidP="00E71FC3">
      <w:pPr>
        <w:pStyle w:val="NoSpacing"/>
      </w:pPr>
      <w:r>
        <w:t>6 December 2018</w:t>
      </w:r>
      <w:bookmarkStart w:id="0" w:name="_GoBack"/>
      <w:bookmarkEnd w:id="0"/>
    </w:p>
    <w:sectPr w:rsidR="001A4BDC" w:rsidRPr="001A4BD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B656A5" w14:textId="77777777" w:rsidR="001A4BDC" w:rsidRDefault="001A4BDC" w:rsidP="00E71FC3">
      <w:pPr>
        <w:spacing w:after="0" w:line="240" w:lineRule="auto"/>
      </w:pPr>
      <w:r>
        <w:separator/>
      </w:r>
    </w:p>
  </w:endnote>
  <w:endnote w:type="continuationSeparator" w:id="0">
    <w:p w14:paraId="69C8DA9E" w14:textId="77777777" w:rsidR="001A4BDC" w:rsidRDefault="001A4B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9218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EAB8B3" w14:textId="77777777" w:rsidR="001A4BDC" w:rsidRDefault="001A4BDC" w:rsidP="00E71FC3">
      <w:pPr>
        <w:spacing w:after="0" w:line="240" w:lineRule="auto"/>
      </w:pPr>
      <w:r>
        <w:separator/>
      </w:r>
    </w:p>
  </w:footnote>
  <w:footnote w:type="continuationSeparator" w:id="0">
    <w:p w14:paraId="52F3BFC5" w14:textId="77777777" w:rsidR="001A4BDC" w:rsidRDefault="001A4B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BDC"/>
    <w:rsid w:val="001A4BD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40FBD"/>
  <w15:chartTrackingRefBased/>
  <w15:docId w15:val="{DBA9FBBF-B410-45E8-A1B4-219AEBC6B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2018-12-06T21:54:00Z</dcterms:created>
  <dcterms:modified xsi:type="dcterms:W3CDTF">2018-12-06T21:57:00Z</dcterms:modified>
</cp:coreProperties>
</file>