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50D" w:rsidRPr="00C020AD" w:rsidRDefault="00C8150D" w:rsidP="00C815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Richard WALKER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C8150D" w:rsidRPr="00C020AD" w:rsidRDefault="00C8150D" w:rsidP="00C815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Fisher</w:t>
      </w:r>
    </w:p>
    <w:p w:rsidR="00C8150D" w:rsidRPr="00C020AD" w:rsidRDefault="00C8150D" w:rsidP="00C815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8150D" w:rsidRPr="00C020AD" w:rsidRDefault="00C8150D" w:rsidP="00C815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8150D" w:rsidRPr="00C020AD" w:rsidRDefault="00C8150D" w:rsidP="00C8150D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Freeman.  (R.F.Y. p.170)</w:t>
      </w:r>
    </w:p>
    <w:p w:rsidR="00C8150D" w:rsidRPr="00C020AD" w:rsidRDefault="00C8150D" w:rsidP="00C815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8150D" w:rsidRPr="00C020AD" w:rsidRDefault="00C8150D" w:rsidP="00C815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C8150D" w:rsidP="00C8150D">
      <w:pPr>
        <w:pStyle w:val="NoSpacing"/>
      </w:pPr>
      <w:r w:rsidRPr="00C020AD">
        <w:t>22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50D" w:rsidRDefault="00C8150D" w:rsidP="00920DE3">
      <w:pPr>
        <w:spacing w:after="0" w:line="240" w:lineRule="auto"/>
      </w:pPr>
      <w:r>
        <w:separator/>
      </w:r>
    </w:p>
  </w:endnote>
  <w:endnote w:type="continuationSeparator" w:id="0">
    <w:p w:rsidR="00C8150D" w:rsidRDefault="00C815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50D" w:rsidRDefault="00C8150D" w:rsidP="00920DE3">
      <w:pPr>
        <w:spacing w:after="0" w:line="240" w:lineRule="auto"/>
      </w:pPr>
      <w:r>
        <w:separator/>
      </w:r>
    </w:p>
  </w:footnote>
  <w:footnote w:type="continuationSeparator" w:id="0">
    <w:p w:rsidR="00C8150D" w:rsidRDefault="00C815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50D"/>
    <w:rsid w:val="00120749"/>
    <w:rsid w:val="00624CAE"/>
    <w:rsid w:val="00920DE3"/>
    <w:rsid w:val="00C009D8"/>
    <w:rsid w:val="00C8150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815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815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2014-02-19T21:08:00Z</dcterms:created>
  <dcterms:modified xsi:type="dcterms:W3CDTF">2014-02-19T21:08:00Z</dcterms:modified>
</cp:coreProperties>
</file>