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2CA90" w14:textId="77777777" w:rsidR="002318B2" w:rsidRDefault="002318B2" w:rsidP="002318B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Richard WALKER</w:t>
      </w:r>
      <w:r>
        <w:rPr>
          <w:rFonts w:ascii="Times New Roman" w:hAnsi="Times New Roman" w:cs="Times New Roman"/>
          <w:lang w:val="en-US"/>
        </w:rPr>
        <w:t xml:space="preserve">        (fl.1479)</w:t>
      </w:r>
    </w:p>
    <w:p w14:paraId="2FB1A7C4" w14:textId="77777777" w:rsidR="002318B2" w:rsidRDefault="002318B2" w:rsidP="002318B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Tideswell, Derbyshire. Cutler.</w:t>
      </w:r>
    </w:p>
    <w:p w14:paraId="4D7DDF8C" w14:textId="77777777" w:rsidR="002318B2" w:rsidRDefault="002318B2" w:rsidP="002318B2">
      <w:pPr>
        <w:pStyle w:val="NoSpacing"/>
        <w:rPr>
          <w:rFonts w:ascii="Times New Roman" w:hAnsi="Times New Roman" w:cs="Times New Roman"/>
          <w:lang w:val="en-US"/>
        </w:rPr>
      </w:pPr>
    </w:p>
    <w:p w14:paraId="70F5D36D" w14:textId="77777777" w:rsidR="002318B2" w:rsidRDefault="002318B2" w:rsidP="002318B2">
      <w:pPr>
        <w:pStyle w:val="NoSpacing"/>
        <w:rPr>
          <w:rFonts w:ascii="Times New Roman" w:hAnsi="Times New Roman" w:cs="Times New Roman"/>
          <w:lang w:val="en-US"/>
        </w:rPr>
      </w:pPr>
    </w:p>
    <w:p w14:paraId="21BCE713" w14:textId="77777777" w:rsidR="002318B2" w:rsidRDefault="002318B2" w:rsidP="002318B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1479</w:t>
      </w:r>
      <w:r>
        <w:rPr>
          <w:rFonts w:ascii="Times New Roman" w:hAnsi="Times New Roman" w:cs="Times New Roman"/>
          <w:lang w:val="en-US"/>
        </w:rPr>
        <w:tab/>
        <w:t>Robert Blakwall brought a plaint of trespass against him and 17 others.</w:t>
      </w:r>
    </w:p>
    <w:p w14:paraId="66F97BB9" w14:textId="77777777" w:rsidR="002318B2" w:rsidRDefault="002318B2" w:rsidP="002318B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2C6537">
          <w:rPr>
            <w:rStyle w:val="Hyperlink"/>
            <w:rFonts w:ascii="Times New Roman" w:hAnsi="Times New Roman" w:cs="Times New Roman"/>
            <w:lang w:val="en-US"/>
          </w:rPr>
          <w:t>https://waalt.uh.edu/index.php/KB27/870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0C0C4E6A" w14:textId="77777777" w:rsidR="002318B2" w:rsidRDefault="002318B2" w:rsidP="002318B2">
      <w:pPr>
        <w:pStyle w:val="NoSpacing"/>
        <w:rPr>
          <w:rFonts w:ascii="Times New Roman" w:hAnsi="Times New Roman" w:cs="Times New Roman"/>
          <w:lang w:val="en-US"/>
        </w:rPr>
      </w:pPr>
    </w:p>
    <w:p w14:paraId="4F28E2B1" w14:textId="77777777" w:rsidR="002318B2" w:rsidRDefault="002318B2" w:rsidP="002318B2">
      <w:pPr>
        <w:pStyle w:val="NoSpacing"/>
        <w:rPr>
          <w:rFonts w:ascii="Times New Roman" w:hAnsi="Times New Roman" w:cs="Times New Roman"/>
          <w:lang w:val="en-US"/>
        </w:rPr>
      </w:pPr>
    </w:p>
    <w:p w14:paraId="6191093C" w14:textId="4FDFF3D7" w:rsidR="00617568" w:rsidRPr="00086E2C" w:rsidRDefault="002318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October 2025</w:t>
      </w: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17447" w14:textId="77777777" w:rsidR="002318B2" w:rsidRDefault="002318B2" w:rsidP="00086E2C">
      <w:pPr>
        <w:spacing w:after="0" w:line="240" w:lineRule="auto"/>
      </w:pPr>
      <w:r>
        <w:separator/>
      </w:r>
    </w:p>
  </w:endnote>
  <w:endnote w:type="continuationSeparator" w:id="0">
    <w:p w14:paraId="2ED90466" w14:textId="77777777" w:rsidR="002318B2" w:rsidRDefault="002318B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49F6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8E65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EADA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7796E" w14:textId="77777777" w:rsidR="002318B2" w:rsidRDefault="002318B2" w:rsidP="00086E2C">
      <w:pPr>
        <w:spacing w:after="0" w:line="240" w:lineRule="auto"/>
      </w:pPr>
      <w:r>
        <w:separator/>
      </w:r>
    </w:p>
  </w:footnote>
  <w:footnote w:type="continuationSeparator" w:id="0">
    <w:p w14:paraId="2CB06E29" w14:textId="77777777" w:rsidR="002318B2" w:rsidRDefault="002318B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2EC7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E81B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7282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8B2"/>
    <w:rsid w:val="00086E2C"/>
    <w:rsid w:val="000A2E7A"/>
    <w:rsid w:val="002244B7"/>
    <w:rsid w:val="002318B2"/>
    <w:rsid w:val="00314D94"/>
    <w:rsid w:val="00617568"/>
    <w:rsid w:val="006B2893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70C14"/>
  <w15:chartTrackingRefBased/>
  <w15:docId w15:val="{9A1042DF-15D0-48B0-8E7C-5A40293EF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318B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318B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7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</Template>
  <TotalTime>1</TotalTime>
  <Pages>1</Pages>
  <Words>26</Words>
  <Characters>170</Characters>
  <Application>Microsoft Office Word</Application>
  <DocSecurity>0</DocSecurity>
  <Lines>9</Lines>
  <Paragraphs>5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2025-10-19T19:11:00Z</dcterms:created>
  <dcterms:modified xsi:type="dcterms:W3CDTF">2025-10-19T19:12:00Z</dcterms:modified>
</cp:coreProperties>
</file>