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1CC90" w14:textId="77777777" w:rsidR="00A93CDC" w:rsidRDefault="00A93CDC" w:rsidP="00A93CDC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Richard WALKER</w:t>
      </w:r>
      <w:r>
        <w:t xml:space="preserve">       (d.ca.1505)</w:t>
      </w:r>
    </w:p>
    <w:p w14:paraId="4F51874E" w14:textId="77777777" w:rsidR="00A93CDC" w:rsidRDefault="00A93CDC" w:rsidP="00A93CDC">
      <w:pPr>
        <w:pStyle w:val="NoSpacing"/>
        <w:tabs>
          <w:tab w:val="left" w:pos="810"/>
          <w:tab w:val="left" w:pos="1440"/>
        </w:tabs>
      </w:pPr>
      <w:r>
        <w:t>of Swine.</w:t>
      </w:r>
    </w:p>
    <w:p w14:paraId="05C090C2" w14:textId="77777777" w:rsidR="00A93CDC" w:rsidRDefault="00A93CDC" w:rsidP="00A93CDC">
      <w:pPr>
        <w:pStyle w:val="NoSpacing"/>
        <w:tabs>
          <w:tab w:val="left" w:pos="810"/>
          <w:tab w:val="left" w:pos="1440"/>
        </w:tabs>
      </w:pPr>
    </w:p>
    <w:p w14:paraId="477E18A6" w14:textId="77777777" w:rsidR="00A93CDC" w:rsidRDefault="00A93CDC" w:rsidP="00A93CDC">
      <w:pPr>
        <w:pStyle w:val="NoSpacing"/>
        <w:tabs>
          <w:tab w:val="left" w:pos="810"/>
          <w:tab w:val="left" w:pos="1440"/>
        </w:tabs>
      </w:pPr>
    </w:p>
    <w:p w14:paraId="4B847EA8" w14:textId="77777777" w:rsidR="00A93CDC" w:rsidRDefault="00A93CDC" w:rsidP="00A93CDC">
      <w:pPr>
        <w:pStyle w:val="NoSpacing"/>
        <w:tabs>
          <w:tab w:val="left" w:pos="810"/>
          <w:tab w:val="left" w:pos="1440"/>
        </w:tabs>
      </w:pPr>
      <w:r>
        <w:t xml:space="preserve">  4 Jul.</w:t>
      </w:r>
      <w:r>
        <w:tab/>
        <w:t>1505</w:t>
      </w:r>
      <w:r>
        <w:tab/>
        <w:t>Probate of his Will.   (W.Y.R. p.198)</w:t>
      </w:r>
    </w:p>
    <w:p w14:paraId="34FBD184" w14:textId="77777777" w:rsidR="00A93CDC" w:rsidRDefault="00A93CDC" w:rsidP="00A93CDC">
      <w:pPr>
        <w:pStyle w:val="NoSpacing"/>
        <w:tabs>
          <w:tab w:val="left" w:pos="810"/>
          <w:tab w:val="left" w:pos="1440"/>
        </w:tabs>
      </w:pPr>
    </w:p>
    <w:p w14:paraId="3BA190AA" w14:textId="77777777" w:rsidR="00A93CDC" w:rsidRDefault="00A93CDC" w:rsidP="00A93CDC">
      <w:pPr>
        <w:pStyle w:val="NoSpacing"/>
        <w:tabs>
          <w:tab w:val="left" w:pos="810"/>
          <w:tab w:val="left" w:pos="1440"/>
        </w:tabs>
      </w:pPr>
    </w:p>
    <w:p w14:paraId="4037B02F" w14:textId="77777777" w:rsidR="00A93CDC" w:rsidRDefault="00A93CDC" w:rsidP="00A93CDC">
      <w:pPr>
        <w:pStyle w:val="NoSpacing"/>
        <w:tabs>
          <w:tab w:val="left" w:pos="810"/>
          <w:tab w:val="left" w:pos="1440"/>
        </w:tabs>
      </w:pPr>
      <w:r>
        <w:t>22 August 2025</w:t>
      </w:r>
    </w:p>
    <w:p w14:paraId="0D63D02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1C32B" w14:textId="77777777" w:rsidR="00A93CDC" w:rsidRDefault="00A93CDC" w:rsidP="009139A6">
      <w:r>
        <w:separator/>
      </w:r>
    </w:p>
  </w:endnote>
  <w:endnote w:type="continuationSeparator" w:id="0">
    <w:p w14:paraId="4E716EC5" w14:textId="77777777" w:rsidR="00A93CDC" w:rsidRDefault="00A93C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F3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CCA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69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10CBD" w14:textId="77777777" w:rsidR="00A93CDC" w:rsidRDefault="00A93CDC" w:rsidP="009139A6">
      <w:r>
        <w:separator/>
      </w:r>
    </w:p>
  </w:footnote>
  <w:footnote w:type="continuationSeparator" w:id="0">
    <w:p w14:paraId="1883BD12" w14:textId="77777777" w:rsidR="00A93CDC" w:rsidRDefault="00A93C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9A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2C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F0B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DC"/>
    <w:rsid w:val="000666E0"/>
    <w:rsid w:val="000A2E7A"/>
    <w:rsid w:val="001307AC"/>
    <w:rsid w:val="00190DFA"/>
    <w:rsid w:val="00222C9E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93CDC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8352"/>
  <w15:chartTrackingRefBased/>
  <w15:docId w15:val="{1ACA69E3-9000-4C0A-AB42-AA68FFD20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2025-09-03T18:24:00Z</dcterms:created>
  <dcterms:modified xsi:type="dcterms:W3CDTF">2025-09-03T18:24:00Z</dcterms:modified>
</cp:coreProperties>
</file>