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2DFF2" w14:textId="7CBC2379" w:rsidR="006B2F86" w:rsidRDefault="005C3546" w:rsidP="00E71FC3">
      <w:pPr>
        <w:pStyle w:val="NoSpacing"/>
      </w:pPr>
      <w:r>
        <w:rPr>
          <w:u w:val="single"/>
        </w:rPr>
        <w:t>Richard WALKER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14:paraId="58A9E512" w14:textId="0B7F78CD" w:rsidR="005C3546" w:rsidRDefault="005C3546" w:rsidP="00E71FC3">
      <w:pPr>
        <w:pStyle w:val="NoSpacing"/>
      </w:pPr>
      <w:r>
        <w:t>of London, grocer, and of Lewisham, Kent.</w:t>
      </w:r>
    </w:p>
    <w:p w14:paraId="344A035A" w14:textId="166F53FD" w:rsidR="005C3546" w:rsidRDefault="005C3546" w:rsidP="00E71FC3">
      <w:pPr>
        <w:pStyle w:val="NoSpacing"/>
      </w:pPr>
    </w:p>
    <w:p w14:paraId="47F5BE8B" w14:textId="399BA5BA" w:rsidR="005C3546" w:rsidRDefault="005C3546" w:rsidP="00E71FC3">
      <w:pPr>
        <w:pStyle w:val="NoSpacing"/>
      </w:pPr>
    </w:p>
    <w:p w14:paraId="23319222" w14:textId="2890102B" w:rsidR="005C3546" w:rsidRDefault="005C3546" w:rsidP="00E71FC3">
      <w:pPr>
        <w:pStyle w:val="NoSpacing"/>
      </w:pPr>
      <w:r>
        <w:tab/>
        <w:t>1494</w:t>
      </w:r>
      <w:r>
        <w:tab/>
        <w:t>He made his Will, in which he left 5 marks to Lewisham church.</w:t>
      </w:r>
    </w:p>
    <w:p w14:paraId="39C9079B" w14:textId="0EEEF880" w:rsidR="005C3546" w:rsidRDefault="005C3546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</w:t>
      </w:r>
      <w:r>
        <w:t>p.47-8)</w:t>
      </w:r>
    </w:p>
    <w:p w14:paraId="00C007D7" w14:textId="61F98591" w:rsidR="005C3546" w:rsidRDefault="005C3546" w:rsidP="00E71FC3">
      <w:pPr>
        <w:pStyle w:val="NoSpacing"/>
      </w:pPr>
    </w:p>
    <w:p w14:paraId="3C85E9F0" w14:textId="786C6E75" w:rsidR="005C3546" w:rsidRDefault="005C3546" w:rsidP="00E71FC3">
      <w:pPr>
        <w:pStyle w:val="NoSpacing"/>
      </w:pPr>
    </w:p>
    <w:p w14:paraId="72D66946" w14:textId="65F8E69F" w:rsidR="005C3546" w:rsidRPr="005C3546" w:rsidRDefault="005C3546" w:rsidP="00E71FC3">
      <w:pPr>
        <w:pStyle w:val="NoSpacing"/>
      </w:pPr>
      <w:r>
        <w:t>12 March 2019</w:t>
      </w:r>
      <w:bookmarkStart w:id="0" w:name="_GoBack"/>
      <w:bookmarkEnd w:id="0"/>
    </w:p>
    <w:sectPr w:rsidR="005C3546" w:rsidRPr="005C35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F6F30" w14:textId="77777777" w:rsidR="005C3546" w:rsidRDefault="005C3546" w:rsidP="00E71FC3">
      <w:pPr>
        <w:spacing w:after="0" w:line="240" w:lineRule="auto"/>
      </w:pPr>
      <w:r>
        <w:separator/>
      </w:r>
    </w:p>
  </w:endnote>
  <w:endnote w:type="continuationSeparator" w:id="0">
    <w:p w14:paraId="4D5B15B8" w14:textId="77777777" w:rsidR="005C3546" w:rsidRDefault="005C3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4F1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CB622" w14:textId="77777777" w:rsidR="005C3546" w:rsidRDefault="005C3546" w:rsidP="00E71FC3">
      <w:pPr>
        <w:spacing w:after="0" w:line="240" w:lineRule="auto"/>
      </w:pPr>
      <w:r>
        <w:separator/>
      </w:r>
    </w:p>
  </w:footnote>
  <w:footnote w:type="continuationSeparator" w:id="0">
    <w:p w14:paraId="057C31A5" w14:textId="77777777" w:rsidR="005C3546" w:rsidRDefault="005C3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46"/>
    <w:rsid w:val="001A7C09"/>
    <w:rsid w:val="00577BD5"/>
    <w:rsid w:val="005C354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B2D7"/>
  <w15:chartTrackingRefBased/>
  <w15:docId w15:val="{7F04D8D6-22AF-4640-8BD8-E39418F9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2019-03-12T09:26:00Z</dcterms:created>
  <dcterms:modified xsi:type="dcterms:W3CDTF">2019-03-12T09:28:00Z</dcterms:modified>
</cp:coreProperties>
</file>