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74FAEA" w14:textId="77777777" w:rsidR="00256C49" w:rsidRDefault="00256C49" w:rsidP="00256C4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WALKER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fl.1477)</w:t>
      </w:r>
    </w:p>
    <w:p w14:paraId="5BCAA6AB" w14:textId="77777777" w:rsidR="00256C49" w:rsidRDefault="00256C49" w:rsidP="00256C4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Grocer.</w:t>
      </w:r>
    </w:p>
    <w:p w14:paraId="0868C8CA" w14:textId="77777777" w:rsidR="00256C49" w:rsidRDefault="00256C49" w:rsidP="00256C4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6EB989E" w14:textId="77777777" w:rsidR="00256C49" w:rsidRDefault="00256C49" w:rsidP="00256C4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74AB7D3" w14:textId="77777777" w:rsidR="00256C49" w:rsidRDefault="00256C49" w:rsidP="00256C4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Apr.1477</w:t>
      </w:r>
      <w:r>
        <w:rPr>
          <w:rFonts w:ascii="Times New Roman" w:hAnsi="Times New Roman" w:cs="Times New Roman"/>
          <w:sz w:val="24"/>
          <w:szCs w:val="24"/>
        </w:rPr>
        <w:tab/>
        <w:t xml:space="preserve">Henry </w:t>
      </w:r>
      <w:proofErr w:type="spellStart"/>
      <w:r>
        <w:rPr>
          <w:rFonts w:ascii="Times New Roman" w:hAnsi="Times New Roman" w:cs="Times New Roman"/>
          <w:sz w:val="24"/>
          <w:szCs w:val="24"/>
        </w:rPr>
        <w:t>Nycoll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grocer(q.v.), gifted his goods and chattels to him,</w:t>
      </w:r>
    </w:p>
    <w:p w14:paraId="587AC5A2" w14:textId="77777777" w:rsidR="00256C49" w:rsidRDefault="00256C49" w:rsidP="00256C4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Thomas Do of London, grocer(q.v.) and 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Nycoll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Islip,</w:t>
      </w:r>
    </w:p>
    <w:p w14:paraId="78FCC997" w14:textId="77777777" w:rsidR="00256C49" w:rsidRDefault="00256C49" w:rsidP="00256C4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Northamptonshire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   (C.C.R. 1476-85 p.91)</w:t>
      </w:r>
    </w:p>
    <w:p w14:paraId="14CE9BB8" w14:textId="77777777" w:rsidR="00256C49" w:rsidRDefault="00256C49" w:rsidP="00256C4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538B10B" w14:textId="77777777" w:rsidR="00256C49" w:rsidRDefault="00256C49" w:rsidP="00256C4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AECCC9B" w14:textId="77777777" w:rsidR="00256C49" w:rsidRDefault="00256C49" w:rsidP="00256C4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April 2021</w:t>
      </w:r>
    </w:p>
    <w:p w14:paraId="23DDA8B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FF0E3B" w14:textId="77777777" w:rsidR="00256C49" w:rsidRDefault="00256C49" w:rsidP="009139A6">
      <w:r>
        <w:separator/>
      </w:r>
    </w:p>
  </w:endnote>
  <w:endnote w:type="continuationSeparator" w:id="0">
    <w:p w14:paraId="3B75E38F" w14:textId="77777777" w:rsidR="00256C49" w:rsidRDefault="00256C4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DC73D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B283D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24E72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99EB5CD" w14:textId="77777777" w:rsidR="00256C49" w:rsidRDefault="00256C49" w:rsidP="009139A6">
      <w:r>
        <w:separator/>
      </w:r>
    </w:p>
  </w:footnote>
  <w:footnote w:type="continuationSeparator" w:id="0">
    <w:p w14:paraId="2DF9D044" w14:textId="77777777" w:rsidR="00256C49" w:rsidRDefault="00256C4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54DCC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9865F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34064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C49"/>
    <w:rsid w:val="000666E0"/>
    <w:rsid w:val="002510B7"/>
    <w:rsid w:val="00256C49"/>
    <w:rsid w:val="005C130B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C7938C"/>
  <w15:chartTrackingRefBased/>
  <w15:docId w15:val="{574E4AC4-4111-4B9D-8354-B2463785E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2021-04-04T20:22:00Z</dcterms:created>
  <dcterms:modified xsi:type="dcterms:W3CDTF">2021-04-04T20:23:00Z</dcterms:modified>
</cp:coreProperties>
</file>