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B5EBC" w14:textId="77777777" w:rsidR="00955785" w:rsidRDefault="00955785" w:rsidP="009557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WALKER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22AE1A61" w14:textId="77777777" w:rsidR="00955785" w:rsidRDefault="00955785" w:rsidP="009557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Gloucester.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Sheather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C36CB0A" w14:textId="77777777" w:rsidR="00955785" w:rsidRDefault="00955785" w:rsidP="009557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D180345" w14:textId="77777777" w:rsidR="00955785" w:rsidRDefault="00955785" w:rsidP="009557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D42303B" w14:textId="3F605897" w:rsidR="00955785" w:rsidRDefault="00955785" w:rsidP="009557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>Richard Polle(q.v.) brought a plaint of debt against him and R</w:t>
      </w:r>
      <w:r w:rsidR="00EB1265">
        <w:rPr>
          <w:rFonts w:ascii="Times New Roman" w:hAnsi="Times New Roman" w:cs="Times New Roman"/>
          <w:sz w:val="24"/>
          <w:szCs w:val="24"/>
        </w:rPr>
        <w:t>obert</w:t>
      </w:r>
      <w:r>
        <w:rPr>
          <w:rFonts w:ascii="Times New Roman" w:hAnsi="Times New Roman" w:cs="Times New Roman"/>
          <w:sz w:val="24"/>
          <w:szCs w:val="24"/>
        </w:rPr>
        <w:t xml:space="preserve"> Martyn</w:t>
      </w:r>
    </w:p>
    <w:p w14:paraId="3F4109D2" w14:textId="77777777" w:rsidR="00955785" w:rsidRDefault="00955785" w:rsidP="009557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Gloucester, cutler(q.v.).</w:t>
      </w:r>
    </w:p>
    <w:p w14:paraId="3D229495" w14:textId="77777777" w:rsidR="00955785" w:rsidRDefault="00955785" w:rsidP="009557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9C5DB78" w14:textId="77777777" w:rsidR="00104E10" w:rsidRDefault="00104E10" w:rsidP="009557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2AAE30E" w14:textId="77777777" w:rsidR="00955785" w:rsidRDefault="00955785" w:rsidP="009557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0D58281" w14:textId="77777777" w:rsidR="00955785" w:rsidRDefault="00955785" w:rsidP="009557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FC506D" w14:textId="77777777" w:rsidR="00955785" w:rsidRDefault="00955785" w:rsidP="009557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2022</w:t>
      </w:r>
    </w:p>
    <w:p w14:paraId="10F6BB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19003" w14:textId="77777777" w:rsidR="00955785" w:rsidRDefault="00955785" w:rsidP="009139A6">
      <w:r>
        <w:separator/>
      </w:r>
    </w:p>
  </w:endnote>
  <w:endnote w:type="continuationSeparator" w:id="0">
    <w:p w14:paraId="3F0DAAB8" w14:textId="77777777" w:rsidR="00955785" w:rsidRDefault="009557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6FC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C4B6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85B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761FA" w14:textId="77777777" w:rsidR="00955785" w:rsidRDefault="00955785" w:rsidP="009139A6">
      <w:r>
        <w:separator/>
      </w:r>
    </w:p>
  </w:footnote>
  <w:footnote w:type="continuationSeparator" w:id="0">
    <w:p w14:paraId="34A858E5" w14:textId="77777777" w:rsidR="00955785" w:rsidRDefault="009557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3F8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8CB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AF1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785"/>
    <w:rsid w:val="000666E0"/>
    <w:rsid w:val="00104E10"/>
    <w:rsid w:val="002510B7"/>
    <w:rsid w:val="005C130B"/>
    <w:rsid w:val="00826F5C"/>
    <w:rsid w:val="009139A6"/>
    <w:rsid w:val="009448BB"/>
    <w:rsid w:val="00955785"/>
    <w:rsid w:val="00A3176C"/>
    <w:rsid w:val="00AE65F8"/>
    <w:rsid w:val="00BA00AB"/>
    <w:rsid w:val="00CB4ED9"/>
    <w:rsid w:val="00EB1265"/>
    <w:rsid w:val="00EB3209"/>
    <w:rsid w:val="00F068A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5DEE5"/>
  <w15:chartTrackingRefBased/>
  <w15:docId w15:val="{3D8FBB18-8B69-4285-ADE1-3BDA4ECC0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557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2022-07-16T06:29:00Z</dcterms:created>
  <dcterms:modified xsi:type="dcterms:W3CDTF">2025-02-15T08:24:00Z</dcterms:modified>
</cp:coreProperties>
</file>