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9C881" w14:textId="77777777" w:rsidR="003A5577" w:rsidRDefault="003A5577" w:rsidP="003A55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WALKER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fl.1425)</w:t>
      </w:r>
    </w:p>
    <w:p w14:paraId="671DEC81" w14:textId="2CBD029B" w:rsidR="003A5577" w:rsidRDefault="003A5577" w:rsidP="003A55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Gloucester.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.</w:t>
      </w:r>
    </w:p>
    <w:p w14:paraId="0207036F" w14:textId="77777777" w:rsidR="003A5577" w:rsidRDefault="003A5577" w:rsidP="003A5577">
      <w:pPr>
        <w:pStyle w:val="NoSpacing"/>
        <w:rPr>
          <w:rFonts w:cs="Times New Roman"/>
          <w:szCs w:val="24"/>
        </w:rPr>
      </w:pPr>
    </w:p>
    <w:p w14:paraId="621B6262" w14:textId="77777777" w:rsidR="003A5577" w:rsidRDefault="003A5577" w:rsidP="003A5577">
      <w:pPr>
        <w:pStyle w:val="NoSpacing"/>
        <w:rPr>
          <w:rFonts w:cs="Times New Roman"/>
          <w:szCs w:val="24"/>
        </w:rPr>
      </w:pPr>
    </w:p>
    <w:p w14:paraId="4F9A381F" w14:textId="61239837" w:rsidR="003A5577" w:rsidRDefault="003A5577" w:rsidP="003A55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Richard Polle(q.v.) brought a plaint of debt against him and R</w:t>
      </w:r>
      <w:r>
        <w:rPr>
          <w:rFonts w:cs="Times New Roman"/>
          <w:szCs w:val="24"/>
        </w:rPr>
        <w:t>obert Martyn</w:t>
      </w:r>
    </w:p>
    <w:p w14:paraId="6A67EB08" w14:textId="64CDC408" w:rsidR="003A5577" w:rsidRDefault="003A5577" w:rsidP="003A55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Gloucester, </w:t>
      </w:r>
      <w:r>
        <w:rPr>
          <w:rFonts w:cs="Times New Roman"/>
          <w:szCs w:val="24"/>
        </w:rPr>
        <w:t>cutler</w:t>
      </w:r>
      <w:r>
        <w:rPr>
          <w:rFonts w:cs="Times New Roman"/>
          <w:szCs w:val="24"/>
        </w:rPr>
        <w:t>(q.v.).</w:t>
      </w:r>
    </w:p>
    <w:p w14:paraId="2FB06FB8" w14:textId="77777777" w:rsidR="003A5577" w:rsidRDefault="003A5577" w:rsidP="003A55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https://waalt.uh.edu/index.php/CP40/656</w:t>
        </w:r>
      </w:hyperlink>
      <w:r>
        <w:rPr>
          <w:rFonts w:cs="Times New Roman"/>
          <w:szCs w:val="24"/>
        </w:rPr>
        <w:t xml:space="preserve"> )</w:t>
      </w:r>
    </w:p>
    <w:p w14:paraId="1EBAA935" w14:textId="77777777" w:rsidR="003A5577" w:rsidRDefault="003A5577" w:rsidP="003A5577">
      <w:pPr>
        <w:pStyle w:val="NoSpacing"/>
        <w:rPr>
          <w:rFonts w:cs="Times New Roman"/>
          <w:szCs w:val="24"/>
        </w:rPr>
      </w:pPr>
    </w:p>
    <w:p w14:paraId="79FA150A" w14:textId="77777777" w:rsidR="003A5577" w:rsidRDefault="003A5577" w:rsidP="003A5577">
      <w:pPr>
        <w:pStyle w:val="NoSpacing"/>
        <w:rPr>
          <w:rFonts w:cs="Times New Roman"/>
          <w:szCs w:val="24"/>
        </w:rPr>
      </w:pPr>
    </w:p>
    <w:p w14:paraId="0A062915" w14:textId="77777777" w:rsidR="003A5577" w:rsidRDefault="003A5577" w:rsidP="003A55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14C5E420" w14:textId="2962B544" w:rsidR="003A5577" w:rsidRPr="003A5577" w:rsidRDefault="003A5577" w:rsidP="009139A6">
      <w:pPr>
        <w:pStyle w:val="NoSpacing"/>
        <w:rPr>
          <w:rFonts w:cs="Times New Roman"/>
          <w:szCs w:val="24"/>
        </w:rPr>
      </w:pPr>
    </w:p>
    <w:sectPr w:rsidR="003A5577" w:rsidRPr="003A55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E1D23B" w14:textId="77777777" w:rsidR="003A5577" w:rsidRDefault="003A5577" w:rsidP="009139A6">
      <w:r>
        <w:separator/>
      </w:r>
    </w:p>
  </w:endnote>
  <w:endnote w:type="continuationSeparator" w:id="0">
    <w:p w14:paraId="03BFECDE" w14:textId="77777777" w:rsidR="003A5577" w:rsidRDefault="003A55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1E2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60D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51A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575CB" w14:textId="77777777" w:rsidR="003A5577" w:rsidRDefault="003A5577" w:rsidP="009139A6">
      <w:r>
        <w:separator/>
      </w:r>
    </w:p>
  </w:footnote>
  <w:footnote w:type="continuationSeparator" w:id="0">
    <w:p w14:paraId="15E6CC54" w14:textId="77777777" w:rsidR="003A5577" w:rsidRDefault="003A55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C80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6C0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DD4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77"/>
    <w:rsid w:val="000666E0"/>
    <w:rsid w:val="002510B7"/>
    <w:rsid w:val="00270799"/>
    <w:rsid w:val="003A5577"/>
    <w:rsid w:val="003A7117"/>
    <w:rsid w:val="005C130B"/>
    <w:rsid w:val="00826F5C"/>
    <w:rsid w:val="009139A6"/>
    <w:rsid w:val="009411C2"/>
    <w:rsid w:val="009448BB"/>
    <w:rsid w:val="00947624"/>
    <w:rsid w:val="00A3176C"/>
    <w:rsid w:val="00A7679A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2E646"/>
  <w15:chartTrackingRefBased/>
  <w15:docId w15:val="{E74CEADB-1BD9-418F-B5AC-3322E58F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A55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2024-05-11T12:53:00Z</dcterms:created>
  <dcterms:modified xsi:type="dcterms:W3CDTF">2024-05-11T13:29:00Z</dcterms:modified>
</cp:coreProperties>
</file>